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CE" w:rsidRPr="0014162D" w:rsidRDefault="00316D19" w:rsidP="0076206D">
      <w:pPr>
        <w:pStyle w:val="Date"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27.3pt;margin-top:0;width:180pt;height:68.4pt;z-index:251659264" fillcolor="white [3212]" strokecolor="white [3212]">
            <v:textbox>
              <w:txbxContent>
                <w:p w:rsidR="000C17F8" w:rsidRDefault="000C17F8"/>
              </w:txbxContent>
            </v:textbox>
          </v:shape>
        </w:pict>
      </w:r>
      <w:r w:rsidRPr="0014162D">
        <w:rPr>
          <w:rFonts w:ascii="Arial" w:hAnsi="Arial" w:cs="Arial"/>
        </w:rPr>
        <w:fldChar w:fldCharType="begin"/>
      </w:r>
      <w:r w:rsidR="008C3446" w:rsidRPr="0014162D">
        <w:rPr>
          <w:rFonts w:ascii="Arial" w:hAnsi="Arial" w:cs="Arial"/>
        </w:rPr>
        <w:instrText xml:space="preserve"> CREATEDATE  \@ "d MMMM yyyy" </w:instrText>
      </w:r>
      <w:r w:rsidRPr="0014162D">
        <w:rPr>
          <w:rFonts w:ascii="Arial" w:hAnsi="Arial" w:cs="Arial"/>
        </w:rPr>
        <w:fldChar w:fldCharType="separate"/>
      </w:r>
      <w:r w:rsidR="00F81DA4" w:rsidRPr="0014162D">
        <w:rPr>
          <w:rFonts w:ascii="Arial" w:hAnsi="Arial" w:cs="Arial"/>
          <w:noProof/>
        </w:rPr>
        <w:t>23 février 2017</w:t>
      </w:r>
      <w:r w:rsidRPr="0014162D">
        <w:rPr>
          <w:rFonts w:ascii="Arial" w:hAnsi="Arial" w:cs="Arial"/>
        </w:rPr>
        <w:fldChar w:fldCharType="end"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C20DE4">
        <w:rPr>
          <w:rFonts w:ascii="Arial" w:hAnsi="Arial" w:cs="Arial"/>
        </w:rPr>
        <w:t>Nantes</w:t>
      </w:r>
      <w:r w:rsidR="00661DC1" w:rsidRPr="0014162D">
        <w:rPr>
          <w:rFonts w:ascii="Arial" w:hAnsi="Arial" w:cs="Arial"/>
        </w:rPr>
        <w:t xml:space="preserve">, le </w:t>
      </w:r>
      <w:r w:rsidR="00C86C41">
        <w:rPr>
          <w:rFonts w:ascii="Arial" w:hAnsi="Arial" w:cs="Arial"/>
        </w:rPr>
        <w:t>25 février 2017</w:t>
      </w:r>
    </w:p>
    <w:p w:rsidR="008F63CE" w:rsidRPr="0014162D" w:rsidRDefault="008F63CE" w:rsidP="008F63CE">
      <w:pPr>
        <w:pStyle w:val="Adressedudestinataire"/>
        <w:ind w:left="5760"/>
        <w:rPr>
          <w:rFonts w:ascii="Arial" w:hAnsi="Arial" w:cs="Arial"/>
        </w:rPr>
      </w:pPr>
    </w:p>
    <w:p w:rsidR="008D3958" w:rsidRDefault="00F81DA4" w:rsidP="00E659E5">
      <w:pPr>
        <w:pStyle w:val="Adressedudestinataire"/>
        <w:spacing w:line="360" w:lineRule="auto"/>
        <w:ind w:left="4320" w:firstLine="720"/>
        <w:rPr>
          <w:rFonts w:ascii="Arial" w:hAnsi="Arial" w:cs="Arial"/>
        </w:rPr>
      </w:pPr>
      <w:proofErr w:type="gramStart"/>
      <w:r w:rsidRPr="0014162D">
        <w:rPr>
          <w:rFonts w:ascii="Arial" w:hAnsi="Arial" w:cs="Arial"/>
        </w:rPr>
        <w:t>à</w:t>
      </w:r>
      <w:proofErr w:type="gramEnd"/>
      <w:r w:rsidRPr="0014162D">
        <w:rPr>
          <w:rFonts w:ascii="Arial" w:hAnsi="Arial" w:cs="Arial"/>
        </w:rPr>
        <w:t xml:space="preserve"> </w:t>
      </w:r>
      <w:r w:rsidRPr="0014162D">
        <w:rPr>
          <w:rFonts w:ascii="Arial" w:hAnsi="Arial" w:cs="Arial"/>
        </w:rPr>
        <w:tab/>
      </w:r>
      <w:r w:rsidR="00024758">
        <w:rPr>
          <w:rFonts w:ascii="Arial" w:hAnsi="Arial" w:cs="Arial"/>
        </w:rPr>
        <w:t>Cinémathèque française</w:t>
      </w:r>
    </w:p>
    <w:p w:rsidR="00C86C41" w:rsidRDefault="00C86C41" w:rsidP="00E659E5">
      <w:pPr>
        <w:pStyle w:val="Adressedudestinataire"/>
        <w:spacing w:line="360" w:lineRule="auto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659E5">
        <w:rPr>
          <w:rFonts w:ascii="Arial" w:hAnsi="Arial" w:cs="Arial"/>
        </w:rPr>
        <w:t>Bibliothèque</w:t>
      </w:r>
    </w:p>
    <w:p w:rsidR="00E659E5" w:rsidRPr="00E659E5" w:rsidRDefault="00E659E5" w:rsidP="00E659E5">
      <w:pPr>
        <w:pStyle w:val="Adressedudestinataire"/>
        <w:spacing w:line="360" w:lineRule="auto"/>
        <w:ind w:left="5040" w:firstLine="720"/>
        <w:rPr>
          <w:rFonts w:ascii="Arial" w:hAnsi="Arial" w:cs="Arial"/>
        </w:rPr>
      </w:pPr>
      <w:r w:rsidRPr="00E659E5">
        <w:rPr>
          <w:rFonts w:ascii="Arial" w:hAnsi="Arial" w:cs="Arial"/>
        </w:rPr>
        <w:t>51 rue de Bercy</w:t>
      </w:r>
    </w:p>
    <w:p w:rsidR="00E659E5" w:rsidRDefault="00E659E5" w:rsidP="00E659E5">
      <w:pPr>
        <w:pStyle w:val="Adressedudestinataire"/>
        <w:spacing w:line="360" w:lineRule="auto"/>
        <w:ind w:left="5040" w:firstLine="720"/>
        <w:rPr>
          <w:rFonts w:ascii="Arial" w:hAnsi="Arial" w:cs="Arial"/>
        </w:rPr>
      </w:pPr>
      <w:r w:rsidRPr="00E659E5">
        <w:rPr>
          <w:rFonts w:ascii="Arial" w:hAnsi="Arial" w:cs="Arial"/>
        </w:rPr>
        <w:t>75012 Paris</w:t>
      </w:r>
    </w:p>
    <w:p w:rsidR="00C86C41" w:rsidRDefault="00C86C41" w:rsidP="00661DC1">
      <w:pPr>
        <w:pStyle w:val="Adressedudestinataire"/>
        <w:ind w:left="4320" w:firstLine="720"/>
        <w:rPr>
          <w:rFonts w:ascii="Arial" w:hAnsi="Arial" w:cs="Arial"/>
        </w:rPr>
      </w:pPr>
    </w:p>
    <w:p w:rsidR="00C86C41" w:rsidRPr="0014162D" w:rsidRDefault="00C86C41" w:rsidP="00661DC1">
      <w:pPr>
        <w:pStyle w:val="Adressedudestinataire"/>
        <w:ind w:left="4320" w:firstLine="720"/>
        <w:rPr>
          <w:rFonts w:ascii="Arial" w:hAnsi="Arial" w:cs="Arial"/>
        </w:rPr>
      </w:pPr>
    </w:p>
    <w:p w:rsidR="00661DC1" w:rsidRPr="0014162D" w:rsidRDefault="00661DC1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5B4187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5B4187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024758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Madame, Monsieur,</w:t>
      </w:r>
    </w:p>
    <w:p w:rsidR="0014162D" w:rsidRPr="0014162D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14162D" w:rsidRPr="00205C61" w:rsidRDefault="0014162D" w:rsidP="0014162D">
      <w:pPr>
        <w:pStyle w:val="Adressedudestinataire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Nous venons de </w:t>
      </w:r>
      <w:r w:rsidRPr="00205C61">
        <w:rPr>
          <w:rFonts w:ascii="Arial" w:hAnsi="Arial" w:cs="Arial"/>
        </w:rPr>
        <w:t>publier</w:t>
      </w:r>
      <w:r>
        <w:rPr>
          <w:rFonts w:ascii="Arial" w:hAnsi="Arial" w:cs="Arial"/>
        </w:rPr>
        <w:t xml:space="preserve"> le bulletin n° 100 de la revue de l’</w:t>
      </w:r>
      <w:r w:rsidR="00271686">
        <w:rPr>
          <w:rFonts w:ascii="Arial" w:hAnsi="Arial" w:cs="Arial"/>
        </w:rPr>
        <w:t xml:space="preserve">Association </w:t>
      </w:r>
      <w:r w:rsidR="00DC46CF">
        <w:rPr>
          <w:rFonts w:ascii="Arial" w:hAnsi="Arial" w:cs="Arial"/>
        </w:rPr>
        <w:t xml:space="preserve">et </w:t>
      </w:r>
      <w:r w:rsidR="00271686" w:rsidRPr="00271686">
        <w:rPr>
          <w:rFonts w:ascii="Arial" w:hAnsi="Arial" w:cs="Arial"/>
        </w:rPr>
        <w:t xml:space="preserve">nous avons le plaisir de vous </w:t>
      </w:r>
      <w:r w:rsidR="00DC46CF">
        <w:rPr>
          <w:rFonts w:ascii="Arial" w:hAnsi="Arial" w:cs="Arial"/>
        </w:rPr>
        <w:t xml:space="preserve">en </w:t>
      </w:r>
      <w:r w:rsidR="00271686" w:rsidRPr="00271686">
        <w:rPr>
          <w:rFonts w:ascii="Arial" w:hAnsi="Arial" w:cs="Arial"/>
        </w:rPr>
        <w:t>remettre un exemplaire.</w:t>
      </w:r>
      <w:r w:rsidR="002716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Il est consacré au film </w:t>
      </w:r>
      <w:r w:rsidRPr="00205C61">
        <w:rPr>
          <w:rFonts w:ascii="Arial" w:hAnsi="Arial" w:cs="Arial"/>
          <w:b/>
          <w:i/>
        </w:rPr>
        <w:t>« L’École Buissonnière »</w:t>
      </w:r>
      <w:r w:rsidR="00205C61">
        <w:rPr>
          <w:rFonts w:ascii="Arial" w:hAnsi="Arial" w:cs="Arial"/>
          <w:b/>
          <w:i/>
        </w:rPr>
        <w:t xml:space="preserve"> </w:t>
      </w:r>
      <w:r w:rsidR="00205C61" w:rsidRPr="00205C61">
        <w:rPr>
          <w:rFonts w:ascii="Arial" w:hAnsi="Arial" w:cs="Arial"/>
        </w:rPr>
        <w:t>de Jean-Paul Le</w:t>
      </w:r>
      <w:r w:rsidR="00E659E5">
        <w:rPr>
          <w:rFonts w:ascii="Arial" w:hAnsi="Arial" w:cs="Arial"/>
        </w:rPr>
        <w:t xml:space="preserve"> </w:t>
      </w:r>
      <w:proofErr w:type="spellStart"/>
      <w:r w:rsidR="00E659E5">
        <w:rPr>
          <w:rFonts w:ascii="Arial" w:hAnsi="Arial" w:cs="Arial"/>
        </w:rPr>
        <w:t>C</w:t>
      </w:r>
      <w:r w:rsidR="00205C61" w:rsidRPr="00205C61">
        <w:rPr>
          <w:rFonts w:ascii="Arial" w:hAnsi="Arial" w:cs="Arial"/>
        </w:rPr>
        <w:t>hanois</w:t>
      </w:r>
      <w:proofErr w:type="spellEnd"/>
      <w:r w:rsidR="00205C61">
        <w:rPr>
          <w:rFonts w:ascii="Arial" w:hAnsi="Arial" w:cs="Arial"/>
          <w:b/>
          <w:i/>
        </w:rPr>
        <w:t>.</w:t>
      </w:r>
      <w:r w:rsidR="00271686" w:rsidRPr="00205C61">
        <w:rPr>
          <w:rFonts w:ascii="Arial" w:hAnsi="Arial" w:cs="Arial"/>
          <w:b/>
        </w:rPr>
        <w:t xml:space="preserve"> </w:t>
      </w:r>
    </w:p>
    <w:p w:rsidR="00271686" w:rsidRDefault="00271686" w:rsidP="0014162D">
      <w:pPr>
        <w:pStyle w:val="Adressedudestinataire"/>
        <w:ind w:left="284"/>
        <w:jc w:val="both"/>
        <w:rPr>
          <w:rFonts w:ascii="Arial" w:hAnsi="Arial" w:cs="Arial"/>
          <w:i/>
        </w:rPr>
      </w:pPr>
    </w:p>
    <w:p w:rsidR="0014162D" w:rsidRDefault="00024758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 dossier a été réalisé en grande partie grâce aux documents que nous avons </w:t>
      </w:r>
      <w:proofErr w:type="gramStart"/>
      <w:r>
        <w:rPr>
          <w:rFonts w:ascii="Arial" w:hAnsi="Arial" w:cs="Arial"/>
        </w:rPr>
        <w:t>découvert</w:t>
      </w:r>
      <w:proofErr w:type="gramEnd"/>
      <w:r>
        <w:rPr>
          <w:rFonts w:ascii="Arial" w:hAnsi="Arial" w:cs="Arial"/>
        </w:rPr>
        <w:t xml:space="preserve"> dans vos fonds d’archives.</w:t>
      </w:r>
    </w:p>
    <w:p w:rsidR="00024758" w:rsidRDefault="00024758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024758" w:rsidRDefault="00024758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Nous voulons vous redire tout le plaisir que nous avons eu à travailler dans vos locaux. Nous avons été très bien accueillis</w:t>
      </w:r>
      <w:r w:rsidR="00E659E5">
        <w:rPr>
          <w:rFonts w:ascii="Arial" w:hAnsi="Arial" w:cs="Arial"/>
        </w:rPr>
        <w:t xml:space="preserve"> à l’espace chercheur, à l’iconothèque et à la bibliothèque</w:t>
      </w:r>
      <w:r>
        <w:rPr>
          <w:rFonts w:ascii="Arial" w:hAnsi="Arial" w:cs="Arial"/>
        </w:rPr>
        <w:t xml:space="preserve"> </w:t>
      </w:r>
      <w:r w:rsidR="00205C61">
        <w:rPr>
          <w:rFonts w:ascii="Arial" w:hAnsi="Arial" w:cs="Arial"/>
        </w:rPr>
        <w:t>et</w:t>
      </w:r>
      <w:r w:rsidR="00E659E5">
        <w:rPr>
          <w:rFonts w:ascii="Arial" w:hAnsi="Arial" w:cs="Arial"/>
        </w:rPr>
        <w:t xml:space="preserve"> avons apprécié la qualité d’écoute et l</w:t>
      </w:r>
      <w:r w:rsidR="00205C61">
        <w:rPr>
          <w:rFonts w:ascii="Arial" w:hAnsi="Arial" w:cs="Arial"/>
        </w:rPr>
        <w:t>es conseils du personnel</w:t>
      </w:r>
      <w:r w:rsidR="00E659E5">
        <w:rPr>
          <w:rFonts w:ascii="Arial" w:hAnsi="Arial" w:cs="Arial"/>
        </w:rPr>
        <w:t>.</w:t>
      </w:r>
    </w:p>
    <w:p w:rsidR="00271686" w:rsidRDefault="00271686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C35CB8" w:rsidRDefault="00271686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Nous espérons que vous prendrez du plaisir à le lire et que cela </w:t>
      </w:r>
      <w:r w:rsidR="00205C61">
        <w:rPr>
          <w:rFonts w:ascii="Arial" w:hAnsi="Arial" w:cs="Arial"/>
        </w:rPr>
        <w:t>pourra enrichir votre fonds.</w:t>
      </w:r>
    </w:p>
    <w:p w:rsidR="00C35CB8" w:rsidRDefault="00C35CB8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271686" w:rsidRDefault="00C35CB8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Nous vous joignons, à toutes fins utiles, un dépliant présentant l’Association « Amis de Freinet ». </w:t>
      </w:r>
      <w:r w:rsidR="00205C61">
        <w:rPr>
          <w:rFonts w:ascii="Arial" w:hAnsi="Arial" w:cs="Arial"/>
        </w:rPr>
        <w:t xml:space="preserve"> </w:t>
      </w:r>
    </w:p>
    <w:p w:rsidR="00271686" w:rsidRDefault="00271686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271686" w:rsidRPr="0014162D" w:rsidRDefault="00C20DE4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Cordialement</w:t>
      </w:r>
    </w:p>
    <w:p w:rsidR="00E103D5" w:rsidRPr="0014162D" w:rsidRDefault="00DD79B2" w:rsidP="00661DC1">
      <w:pPr>
        <w:ind w:left="284"/>
        <w:rPr>
          <w:rFonts w:ascii="Arial" w:hAnsi="Arial" w:cs="Arial"/>
          <w:sz w:val="24"/>
          <w:szCs w:val="24"/>
        </w:rPr>
      </w:pP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  <w:r w:rsidRPr="0014162D">
        <w:rPr>
          <w:rFonts w:ascii="Arial" w:hAnsi="Arial" w:cs="Arial"/>
          <w:sz w:val="24"/>
          <w:szCs w:val="24"/>
        </w:rPr>
        <w:tab/>
      </w:r>
    </w:p>
    <w:p w:rsidR="00DD79B2" w:rsidRDefault="00DD79B2" w:rsidP="00E103D5">
      <w:pPr>
        <w:ind w:left="4604" w:firstLine="436"/>
        <w:rPr>
          <w:rFonts w:ascii="Arial" w:hAnsi="Arial" w:cs="Arial"/>
          <w:sz w:val="24"/>
          <w:szCs w:val="24"/>
        </w:rPr>
      </w:pPr>
      <w:r w:rsidRPr="0014162D">
        <w:rPr>
          <w:rFonts w:ascii="Arial" w:hAnsi="Arial" w:cs="Arial"/>
          <w:sz w:val="24"/>
          <w:szCs w:val="24"/>
        </w:rPr>
        <w:t>Pour le Conseil d’Administration,</w:t>
      </w:r>
    </w:p>
    <w:p w:rsidR="00C20DE4" w:rsidRPr="0014162D" w:rsidRDefault="00C20DE4" w:rsidP="00E103D5">
      <w:pPr>
        <w:ind w:left="4604" w:firstLine="4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Odile </w:t>
      </w:r>
      <w:proofErr w:type="spellStart"/>
      <w:r>
        <w:rPr>
          <w:rFonts w:ascii="Arial" w:hAnsi="Arial" w:cs="Arial"/>
          <w:sz w:val="24"/>
          <w:szCs w:val="24"/>
        </w:rPr>
        <w:t>Perdrial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Co-Présidente</w:t>
      </w:r>
      <w:proofErr w:type="spellEnd"/>
    </w:p>
    <w:p w:rsidR="00DD79B2" w:rsidRPr="0014162D" w:rsidRDefault="00DD79B2" w:rsidP="00661DC1">
      <w:pPr>
        <w:ind w:left="284"/>
        <w:rPr>
          <w:rFonts w:ascii="Arial" w:hAnsi="Arial" w:cs="Arial"/>
          <w:sz w:val="16"/>
          <w:szCs w:val="16"/>
        </w:rPr>
      </w:pPr>
    </w:p>
    <w:sectPr w:rsidR="00DD79B2" w:rsidRPr="0014162D" w:rsidSect="00DD7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2232" w:right="1800" w:bottom="1080" w:left="1134" w:header="567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417" w:rsidRDefault="00F84417">
      <w:r>
        <w:separator/>
      </w:r>
    </w:p>
  </w:endnote>
  <w:endnote w:type="continuationSeparator" w:id="0">
    <w:p w:rsidR="00F84417" w:rsidRDefault="00F84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1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5D" w:rsidRDefault="008A355D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58" w:rsidRDefault="008D3958">
    <w:pPr>
      <w:pStyle w:val="Adresse"/>
    </w:pPr>
    <w:r>
      <w:t xml:space="preserve">Adresse </w:t>
    </w:r>
    <w:r>
      <w:rPr>
        <w:color w:val="666699"/>
      </w:rPr>
      <w:sym w:font="Wingdings" w:char="00A7"/>
    </w:r>
    <w:r>
      <w:t xml:space="preserve"> Adresse 2 </w:t>
    </w:r>
    <w:r>
      <w:rPr>
        <w:color w:val="666699"/>
      </w:rPr>
      <w:sym w:font="Wingdings" w:char="00A7"/>
    </w:r>
    <w:r>
      <w:t xml:space="preserve"> Téléphone : 555.555.0125</w:t>
    </w:r>
    <w:r>
      <w:rPr>
        <w:szCs w:val="22"/>
      </w:rPr>
      <w:t xml:space="preserve"> </w:t>
    </w:r>
    <w:r>
      <w:rPr>
        <w:color w:val="666699"/>
      </w:rPr>
      <w:sym w:font="Wingdings" w:char="00A7"/>
    </w:r>
    <w:r>
      <w:t xml:space="preserve"> Adresse de messagerie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B2" w:rsidRDefault="00FB63AC" w:rsidP="00DD79B2">
    <w:pPr>
      <w:pStyle w:val="Pieddepage"/>
    </w:pPr>
    <w:r>
      <w:ptab w:relativeTo="margin" w:alignment="center" w:leader="none"/>
    </w:r>
    <w:r w:rsidR="008A355D">
      <w:t>Adresse postale :</w:t>
    </w:r>
    <w:r>
      <w:t xml:space="preserve"> </w:t>
    </w:r>
    <w:proofErr w:type="spellStart"/>
    <w:r>
      <w:t>Perdrial</w:t>
    </w:r>
    <w:proofErr w:type="spellEnd"/>
    <w:r>
      <w:t xml:space="preserve"> François - 39 rue Jean </w:t>
    </w:r>
    <w:proofErr w:type="spellStart"/>
    <w:r>
      <w:t>Emile</w:t>
    </w:r>
    <w:proofErr w:type="spellEnd"/>
    <w:r>
      <w:t xml:space="preserve"> Laboureur  44000 NANTES  </w:t>
    </w:r>
  </w:p>
  <w:p w:rsidR="008D3958" w:rsidRDefault="00DD79B2" w:rsidP="00DD79B2">
    <w:pPr>
      <w:pStyle w:val="Pieddepage"/>
    </w:pPr>
    <w:r>
      <w:tab/>
      <w:t xml:space="preserve">Tél : </w:t>
    </w:r>
    <w:r w:rsidR="001B1E77">
      <w:t>06.21.46.71.13</w:t>
    </w:r>
    <w:r>
      <w:t xml:space="preserve"> ou  </w:t>
    </w:r>
    <w:r w:rsidR="001B1E77">
      <w:t>02.40.89.36.43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417" w:rsidRDefault="00F84417">
      <w:r>
        <w:separator/>
      </w:r>
    </w:p>
  </w:footnote>
  <w:footnote w:type="continuationSeparator" w:id="0">
    <w:p w:rsidR="00F84417" w:rsidRDefault="00F844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5D" w:rsidRDefault="008A355D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5D" w:rsidRDefault="008A355D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58" w:rsidRDefault="00316D19" w:rsidP="00327C4A">
    <w:pPr>
      <w:pStyle w:val="En-tte"/>
      <w:ind w:hanging="56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05.15pt;margin-top:29.4pt;width:423pt;height:76.8pt;z-index:251656192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<v:shadow color="#ccc"/>
          <o:lock v:ext="edit" shapetype="t"/>
          <v:textbox style="mso-next-textbox:#_x0000_s4102;mso-column-margin:5.7pt" inset="2.85pt,2.85pt,2.85pt,2.85pt">
            <w:txbxContent>
              <w:p w:rsidR="00327C4A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24"/>
                    <w:szCs w:val="24"/>
                  </w:rPr>
                </w:pPr>
                <w:r w:rsidRPr="00327C4A">
                  <w:rPr>
                    <w:color w:val="002060"/>
                    <w:sz w:val="24"/>
                    <w:szCs w:val="24"/>
                  </w:rPr>
                  <w:t>Association</w:t>
                </w:r>
              </w:p>
              <w:p w:rsidR="008D3958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32"/>
                    <w:szCs w:val="32"/>
                  </w:rPr>
                </w:pPr>
                <w:r w:rsidRPr="00327C4A">
                  <w:rPr>
                    <w:color w:val="002060"/>
                    <w:sz w:val="32"/>
                    <w:szCs w:val="32"/>
                  </w:rPr>
                  <w:t>Amis de Freinet</w:t>
                </w:r>
              </w:p>
              <w:p w:rsidR="00327C4A" w:rsidRPr="00327C4A" w:rsidRDefault="00327C4A" w:rsidP="00327C4A">
                <w:pPr>
                  <w:spacing w:after="0" w:line="240" w:lineRule="auto"/>
                </w:pPr>
              </w:p>
              <w:p w:rsidR="00327C4A" w:rsidRPr="00327C4A" w:rsidRDefault="00316D19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</w:rPr>
                </w:pPr>
                <w:hyperlink r:id="rId1" w:history="1">
                  <w:r w:rsidR="00327C4A" w:rsidRPr="00327C4A">
                    <w:rPr>
                      <w:rStyle w:val="wT7"/>
                      <w:rFonts w:ascii="Arial" w:hAnsi="Arial" w:cs="Arial"/>
                      <w:color w:val="002060"/>
                    </w:rPr>
                    <w:t>conseil.administration@amisdefreinet.org</w:t>
                  </w:r>
                </w:hyperlink>
              </w:p>
              <w:p w:rsidR="00327C4A" w:rsidRPr="00327C4A" w:rsidRDefault="00327C4A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  <w:sz w:val="18"/>
                    <w:szCs w:val="18"/>
                  </w:rPr>
                </w:pP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www.amisdefreinet.org</w:t>
                </w:r>
              </w:p>
            </w:txbxContent>
          </v:textbox>
          <w10:wrap side="left" anchorx="page" anchory="page"/>
        </v:shape>
      </w:pict>
    </w:r>
    <w:r w:rsidR="00327C4A">
      <w:rPr>
        <w:noProof/>
      </w:rPr>
      <w:drawing>
        <wp:inline distT="0" distB="0" distL="0" distR="0">
          <wp:extent cx="792480" cy="975360"/>
          <wp:effectExtent l="38100" t="19050" r="26670" b="15240"/>
          <wp:docPr id="9" name="Image 9" descr="C:\Users\User\Pictures\amis de freinet\IMG_475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Pictures\amis de freinet\IMG_475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7536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327C4A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7410">
      <o:colormru v:ext="edit" colors="#fc0,#f90,#669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4162D"/>
    <w:rsid w:val="00024758"/>
    <w:rsid w:val="000B1E40"/>
    <w:rsid w:val="000C17F8"/>
    <w:rsid w:val="000F771B"/>
    <w:rsid w:val="00100809"/>
    <w:rsid w:val="0014162D"/>
    <w:rsid w:val="001B1E77"/>
    <w:rsid w:val="001B3F9A"/>
    <w:rsid w:val="001E1EB1"/>
    <w:rsid w:val="00205C61"/>
    <w:rsid w:val="00271686"/>
    <w:rsid w:val="003050C1"/>
    <w:rsid w:val="00316220"/>
    <w:rsid w:val="00316D19"/>
    <w:rsid w:val="00327C4A"/>
    <w:rsid w:val="00337AE3"/>
    <w:rsid w:val="003E1F93"/>
    <w:rsid w:val="00425AAF"/>
    <w:rsid w:val="00480A9C"/>
    <w:rsid w:val="00531DF7"/>
    <w:rsid w:val="00540937"/>
    <w:rsid w:val="005B4187"/>
    <w:rsid w:val="00661DC1"/>
    <w:rsid w:val="00697244"/>
    <w:rsid w:val="0076206D"/>
    <w:rsid w:val="00806035"/>
    <w:rsid w:val="008A355D"/>
    <w:rsid w:val="008C3446"/>
    <w:rsid w:val="008D3958"/>
    <w:rsid w:val="008F63CE"/>
    <w:rsid w:val="00982A04"/>
    <w:rsid w:val="00992910"/>
    <w:rsid w:val="009A0647"/>
    <w:rsid w:val="00C20DE4"/>
    <w:rsid w:val="00C3497D"/>
    <w:rsid w:val="00C35CB8"/>
    <w:rsid w:val="00C4135F"/>
    <w:rsid w:val="00C86C41"/>
    <w:rsid w:val="00CF02B5"/>
    <w:rsid w:val="00DC46CF"/>
    <w:rsid w:val="00DD79B2"/>
    <w:rsid w:val="00E103D5"/>
    <w:rsid w:val="00E659E5"/>
    <w:rsid w:val="00F81DA4"/>
    <w:rsid w:val="00F84417"/>
    <w:rsid w:val="00FB63AC"/>
    <w:rsid w:val="00FB7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ru v:ext="edit" colors="#fc0,#f90,#669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97D"/>
    <w:pPr>
      <w:spacing w:after="180" w:line="268" w:lineRule="auto"/>
    </w:pPr>
    <w:rPr>
      <w:color w:val="000000"/>
      <w:kern w:val="28"/>
    </w:rPr>
  </w:style>
  <w:style w:type="paragraph" w:styleId="Titre1">
    <w:name w:val="heading 1"/>
    <w:basedOn w:val="Normal"/>
    <w:next w:val="Normal"/>
    <w:qFormat/>
    <w:rsid w:val="00C3497D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Titre2">
    <w:name w:val="heading 2"/>
    <w:basedOn w:val="Normal"/>
    <w:next w:val="Normal"/>
    <w:qFormat/>
    <w:rsid w:val="00C349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C349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C349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Pieddepage">
    <w:name w:val="footer"/>
    <w:basedOn w:val="Normal"/>
    <w:link w:val="PieddepageCar"/>
    <w:uiPriority w:val="99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Formuledepolitesse">
    <w:name w:val="Closing"/>
    <w:basedOn w:val="Normal"/>
    <w:rsid w:val="00C3497D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</w:rPr>
  </w:style>
  <w:style w:type="paragraph" w:styleId="Corpsdetexte">
    <w:name w:val="Body Text"/>
    <w:basedOn w:val="Normal"/>
    <w:rsid w:val="00C3497D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Salutations">
    <w:name w:val="Salutation"/>
    <w:basedOn w:val="Normal"/>
    <w:next w:val="Normal"/>
    <w:rsid w:val="00C3497D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C3497D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e">
    <w:name w:val="Adresse"/>
    <w:rsid w:val="00C3497D"/>
    <w:pPr>
      <w:spacing w:line="268" w:lineRule="auto"/>
      <w:jc w:val="center"/>
    </w:pPr>
    <w:rPr>
      <w:rFonts w:ascii="Arial" w:hAnsi="Arial" w:cs="Arial"/>
      <w:kern w:val="28"/>
      <w:sz w:val="16"/>
      <w:szCs w:val="16"/>
      <w:lang w:bidi="fr-FR"/>
    </w:rPr>
  </w:style>
  <w:style w:type="paragraph" w:customStyle="1" w:styleId="ccPicejointe">
    <w:name w:val="cc:/Pièce jointe"/>
    <w:basedOn w:val="Normal"/>
    <w:rsid w:val="00C3497D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fr-FR"/>
    </w:rPr>
  </w:style>
  <w:style w:type="paragraph" w:customStyle="1" w:styleId="Adressedudestinataire">
    <w:name w:val="Adresse du destinatai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  <w:lang w:bidi="fr-FR"/>
    </w:rPr>
  </w:style>
  <w:style w:type="paragraph" w:customStyle="1" w:styleId="Fonction">
    <w:name w:val="Fonction"/>
    <w:next w:val="ccPicejointe"/>
    <w:rsid w:val="00C3497D"/>
    <w:pPr>
      <w:spacing w:before="120" w:after="960"/>
    </w:pPr>
    <w:rPr>
      <w:sz w:val="24"/>
      <w:szCs w:val="24"/>
      <w:lang w:bidi="fr-FR"/>
    </w:rPr>
  </w:style>
  <w:style w:type="table" w:customStyle="1" w:styleId="TableauNormal1">
    <w:name w:val="Tableau Normal1"/>
    <w:semiHidden/>
    <w:rsid w:val="00C3497D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T7">
    <w:name w:val="wT7"/>
    <w:rsid w:val="00327C4A"/>
  </w:style>
  <w:style w:type="paragraph" w:styleId="Textedebulles">
    <w:name w:val="Balloon Text"/>
    <w:basedOn w:val="Normal"/>
    <w:link w:val="TextedebullesCar"/>
    <w:uiPriority w:val="99"/>
    <w:semiHidden/>
    <w:unhideWhenUsed/>
    <w:rsid w:val="000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7F8"/>
    <w:rPr>
      <w:rFonts w:ascii="Tahoma" w:hAnsi="Tahoma" w:cs="Tahoma"/>
      <w:color w:val="000000"/>
      <w:kern w:val="28"/>
      <w:sz w:val="16"/>
      <w:szCs w:val="16"/>
    </w:rPr>
  </w:style>
  <w:style w:type="paragraph" w:customStyle="1" w:styleId="wP21">
    <w:name w:val="wP21"/>
    <w:basedOn w:val="Normal"/>
    <w:rsid w:val="000C17F8"/>
    <w:pPr>
      <w:widowControl w:val="0"/>
      <w:tabs>
        <w:tab w:val="center" w:pos="4536"/>
        <w:tab w:val="right" w:pos="9073"/>
      </w:tabs>
      <w:adjustRightInd w:val="0"/>
      <w:spacing w:after="0" w:line="240" w:lineRule="auto"/>
      <w:jc w:val="distribute"/>
    </w:pPr>
    <w:rPr>
      <w:rFonts w:ascii="Arial1" w:eastAsia="Calibri" w:hAnsi="Arial1" w:cs="Arial1"/>
      <w:color w:val="auto"/>
      <w:kern w:val="0"/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B63AC"/>
    <w:rPr>
      <w:kern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conseil.administration@amisdefreine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AMIS%20de%20FREINET\documents%20AdF2015-11\A-Secretariat%20A.d.F;\papier%20&#224;%20en-tete%202017-01-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0BEAB-88D8-47AD-AA55-2B48D8A1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à en-tete 2017-01-19</Template>
  <TotalTime>14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6 mai 2002</vt:lpstr>
    </vt:vector>
  </TitlesOfParts>
  <Company>Microsoft Corporation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2002-08-16T11:17:00Z</cp:lastPrinted>
  <dcterms:created xsi:type="dcterms:W3CDTF">2017-02-24T21:39:00Z</dcterms:created>
  <dcterms:modified xsi:type="dcterms:W3CDTF">2017-03-02T20:34:00Z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TC010815741036</vt:lpwstr>
  </property>
</Properties>
</file>