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0C15" w:rsidRPr="005D058C" w:rsidRDefault="005D058C" w:rsidP="005D058C">
      <w:pPr>
        <w:jc w:val="center"/>
        <w:rPr>
          <w:b/>
          <w:sz w:val="28"/>
          <w:szCs w:val="28"/>
        </w:rPr>
      </w:pPr>
      <w:r w:rsidRPr="005D058C">
        <w:rPr>
          <w:b/>
          <w:sz w:val="28"/>
          <w:szCs w:val="28"/>
        </w:rPr>
        <w:t>CONTRAT DE DON</w:t>
      </w:r>
    </w:p>
    <w:p w:rsidR="005D058C" w:rsidRDefault="005D058C" w:rsidP="005D058C">
      <w:pPr>
        <w:jc w:val="center"/>
        <w:rPr>
          <w:b/>
          <w:sz w:val="28"/>
          <w:szCs w:val="28"/>
        </w:rPr>
      </w:pPr>
      <w:proofErr w:type="gramStart"/>
      <w:r w:rsidRPr="005D058C">
        <w:rPr>
          <w:b/>
          <w:sz w:val="28"/>
          <w:szCs w:val="28"/>
        </w:rPr>
        <w:t>à</w:t>
      </w:r>
      <w:proofErr w:type="gramEnd"/>
      <w:r w:rsidRPr="005D058C">
        <w:rPr>
          <w:b/>
          <w:sz w:val="28"/>
          <w:szCs w:val="28"/>
        </w:rPr>
        <w:t xml:space="preserve"> l’Association « AMIS DE FREINET »</w:t>
      </w:r>
    </w:p>
    <w:p w:rsidR="005D058C" w:rsidRDefault="005D058C" w:rsidP="005D058C">
      <w:pPr>
        <w:jc w:val="center"/>
        <w:rPr>
          <w:b/>
          <w:sz w:val="28"/>
          <w:szCs w:val="28"/>
        </w:rPr>
      </w:pPr>
    </w:p>
    <w:p w:rsidR="005D058C" w:rsidRDefault="005D058C" w:rsidP="005D058C">
      <w:pPr>
        <w:jc w:val="center"/>
        <w:rPr>
          <w:b/>
          <w:sz w:val="28"/>
          <w:szCs w:val="28"/>
        </w:rPr>
      </w:pPr>
    </w:p>
    <w:p w:rsidR="005D058C" w:rsidRDefault="005D058C" w:rsidP="005D058C">
      <w:pPr>
        <w:jc w:val="both"/>
      </w:pPr>
      <w:r>
        <w:rPr>
          <w:b/>
        </w:rPr>
        <w:t xml:space="preserve"> </w:t>
      </w:r>
      <w:r w:rsidRPr="005D058C">
        <w:t>Entre les soussignés</w:t>
      </w:r>
      <w:r>
        <w:t> :</w:t>
      </w:r>
    </w:p>
    <w:p w:rsidR="005D058C" w:rsidRDefault="005D058C" w:rsidP="005D058C">
      <w:pPr>
        <w:jc w:val="both"/>
      </w:pPr>
    </w:p>
    <w:p w:rsidR="001C7618" w:rsidRDefault="001C7618" w:rsidP="005D058C">
      <w:pPr>
        <w:jc w:val="both"/>
      </w:pPr>
    </w:p>
    <w:p w:rsidR="005D058C" w:rsidRDefault="004F2040" w:rsidP="004F2040">
      <w:pPr>
        <w:jc w:val="both"/>
      </w:pPr>
      <w:r>
        <w:tab/>
      </w:r>
      <w:r w:rsidR="005D058C">
        <w:tab/>
      </w:r>
    </w:p>
    <w:p w:rsidR="005D058C" w:rsidRPr="000645D4" w:rsidRDefault="005D058C" w:rsidP="005D058C">
      <w:pPr>
        <w:jc w:val="both"/>
        <w:rPr>
          <w:b/>
        </w:rPr>
      </w:pPr>
      <w:r w:rsidRPr="000645D4">
        <w:rPr>
          <w:b/>
        </w:rPr>
        <w:t>D’une part,</w:t>
      </w:r>
    </w:p>
    <w:p w:rsidR="005D058C" w:rsidRDefault="005D058C" w:rsidP="005D058C">
      <w:pPr>
        <w:jc w:val="both"/>
      </w:pPr>
      <w:r>
        <w:tab/>
      </w:r>
    </w:p>
    <w:p w:rsidR="005D058C" w:rsidRPr="00E55F49" w:rsidRDefault="005D058C" w:rsidP="001B7996">
      <w:pPr>
        <w:ind w:left="709"/>
        <w:jc w:val="both"/>
        <w:rPr>
          <w:i/>
          <w:color w:val="0070C0"/>
        </w:rPr>
      </w:pPr>
      <w:r w:rsidRPr="00E55F49">
        <w:rPr>
          <w:i/>
          <w:color w:val="0070C0"/>
        </w:rPr>
        <w:t xml:space="preserve">Et l’Association « Amis de Freinet » représentée par </w:t>
      </w:r>
    </w:p>
    <w:p w:rsidR="005D058C" w:rsidRPr="000645D4" w:rsidRDefault="005D058C" w:rsidP="005D058C">
      <w:pPr>
        <w:jc w:val="both"/>
        <w:rPr>
          <w:b/>
        </w:rPr>
      </w:pPr>
      <w:r w:rsidRPr="000645D4">
        <w:rPr>
          <w:b/>
        </w:rPr>
        <w:t xml:space="preserve">D’autre part, </w:t>
      </w:r>
    </w:p>
    <w:p w:rsidR="005D058C" w:rsidRDefault="005D058C" w:rsidP="005D058C">
      <w:pPr>
        <w:jc w:val="both"/>
      </w:pPr>
    </w:p>
    <w:p w:rsidR="005D058C" w:rsidRDefault="005D058C" w:rsidP="005D058C">
      <w:pPr>
        <w:jc w:val="both"/>
      </w:pPr>
      <w:r>
        <w:t>Ont été faites les conventions suivantes :</w:t>
      </w:r>
    </w:p>
    <w:p w:rsidR="000F4C32" w:rsidRDefault="000F4C32" w:rsidP="005D058C">
      <w:pPr>
        <w:jc w:val="both"/>
      </w:pPr>
    </w:p>
    <w:p w:rsidR="00CA11BC" w:rsidRDefault="00CA11BC" w:rsidP="005D058C">
      <w:pPr>
        <w:jc w:val="both"/>
      </w:pPr>
    </w:p>
    <w:p w:rsidR="00CA11BC" w:rsidRDefault="00CA11BC" w:rsidP="005D058C">
      <w:pPr>
        <w:jc w:val="both"/>
      </w:pPr>
      <w:r>
        <w:t>Article 1</w:t>
      </w:r>
      <w:r>
        <w:tab/>
      </w:r>
      <w:r w:rsidR="001C7618">
        <w:tab/>
      </w:r>
      <w:r w:rsidR="001C7618">
        <w:tab/>
        <w:t xml:space="preserve">             </w:t>
      </w:r>
      <w:r>
        <w:t>dé</w:t>
      </w:r>
      <w:r w:rsidR="001B7996">
        <w:t xml:space="preserve">clare par ces présentes, donner à l’Association </w:t>
      </w:r>
    </w:p>
    <w:p w:rsidR="00FA6D77" w:rsidRDefault="00FA6D77" w:rsidP="00FA6D77">
      <w:pPr>
        <w:ind w:left="1416"/>
        <w:jc w:val="both"/>
      </w:pPr>
      <w:r>
        <w:t>« Amis de Freinet », sous formes d’originaux, les documents ou objets dont un état est annexé aux présentes.</w:t>
      </w:r>
    </w:p>
    <w:p w:rsidR="00CA11BC" w:rsidRDefault="00CA11BC" w:rsidP="00FA6D77">
      <w:pPr>
        <w:jc w:val="both"/>
      </w:pPr>
    </w:p>
    <w:p w:rsidR="00FA6D77" w:rsidRDefault="00FA6D77" w:rsidP="00FA6D77">
      <w:pPr>
        <w:ind w:left="1416" w:hanging="1416"/>
        <w:jc w:val="both"/>
      </w:pPr>
      <w:r>
        <w:t>Article 2</w:t>
      </w:r>
      <w:r>
        <w:tab/>
        <w:t>Le don est consenti réciproquement et accepté par les parties aux conditions ci-dessous énoncées</w:t>
      </w:r>
    </w:p>
    <w:p w:rsidR="000F4C32" w:rsidRDefault="000F4C32" w:rsidP="00FA6D77">
      <w:pPr>
        <w:ind w:left="1416" w:hanging="1416"/>
        <w:jc w:val="both"/>
      </w:pPr>
    </w:p>
    <w:p w:rsidR="000F4C32" w:rsidRDefault="000F4C32" w:rsidP="00FA6D77">
      <w:pPr>
        <w:ind w:left="1416" w:hanging="1416"/>
        <w:jc w:val="both"/>
      </w:pPr>
      <w:r>
        <w:t>Article 3</w:t>
      </w:r>
      <w:r>
        <w:tab/>
        <w:t>Le but de ce don est la conservation par les « Amis de Freinet » de ce fonds afin qu’il soit sauvegardé pour l’avenir. Aucune rétrocession ne pourra être effectuée.</w:t>
      </w:r>
    </w:p>
    <w:p w:rsidR="000F4C32" w:rsidRDefault="000F4C32" w:rsidP="00FA6D77">
      <w:pPr>
        <w:ind w:left="1416" w:hanging="1416"/>
        <w:jc w:val="both"/>
      </w:pPr>
    </w:p>
    <w:p w:rsidR="000F4C32" w:rsidRDefault="000F4C32" w:rsidP="00FA6D77">
      <w:pPr>
        <w:ind w:left="1416" w:hanging="1416"/>
        <w:jc w:val="both"/>
      </w:pPr>
      <w:r>
        <w:t>Article 4</w:t>
      </w:r>
      <w:r>
        <w:tab/>
        <w:t>Le présent contrat emporte au profit des « Amis de Freinet » cession des droits patrimoniaux de propriété intellectuelle sur les œuvres sur le territoire français comme à l’étranger durant toute la durée d’existence des dits droits, en tant que :</w:t>
      </w:r>
    </w:p>
    <w:p w:rsidR="000F4C32" w:rsidRDefault="000F4C32" w:rsidP="00FA6D77">
      <w:pPr>
        <w:ind w:left="1416" w:hanging="1416"/>
        <w:jc w:val="both"/>
      </w:pPr>
    </w:p>
    <w:p w:rsidR="000645D4" w:rsidRDefault="000645D4" w:rsidP="00FA6D77">
      <w:pPr>
        <w:ind w:left="1416" w:hanging="1416"/>
        <w:jc w:val="both"/>
      </w:pPr>
      <w:r>
        <w:tab/>
        <w:t xml:space="preserve">Les droits de reproduction des œuvres par tout moyen et sur tout support et notamment par numérisation, </w:t>
      </w:r>
      <w:proofErr w:type="spellStart"/>
      <w:r>
        <w:t>microfilmage</w:t>
      </w:r>
      <w:proofErr w:type="spellEnd"/>
      <w:r>
        <w:t>, tirage papier…</w:t>
      </w:r>
    </w:p>
    <w:p w:rsidR="000645D4" w:rsidRDefault="000645D4" w:rsidP="00FA6D77">
      <w:pPr>
        <w:ind w:left="1416" w:hanging="1416"/>
        <w:jc w:val="both"/>
      </w:pPr>
    </w:p>
    <w:p w:rsidR="000645D4" w:rsidRDefault="000645D4" w:rsidP="00FA6D77">
      <w:pPr>
        <w:ind w:left="1416" w:hanging="1416"/>
        <w:jc w:val="both"/>
      </w:pPr>
      <w:r>
        <w:tab/>
        <w:t>Les droits de représentation (y compris droit d’exposition) par tout procédé et notamment par affichage, diffusion sur site Internet, apparition dans un montage audiovisuel diffusé lors d’une exposition, exposition publique…</w:t>
      </w:r>
    </w:p>
    <w:p w:rsidR="0087512E" w:rsidRDefault="0087512E" w:rsidP="00FA6D77">
      <w:pPr>
        <w:ind w:left="1416" w:hanging="1416"/>
        <w:jc w:val="both"/>
      </w:pPr>
    </w:p>
    <w:p w:rsidR="0087512E" w:rsidRDefault="0087512E" w:rsidP="00FA6D77">
      <w:pPr>
        <w:ind w:left="1416" w:hanging="1416"/>
        <w:jc w:val="both"/>
      </w:pPr>
      <w:r>
        <w:t>Article 5</w:t>
      </w:r>
      <w:r>
        <w:tab/>
      </w:r>
      <w:r w:rsidR="00E55F49">
        <w:t>L’inventaire des documents est établi par l’association « Amis de Freinet » en deux exemplaires dont un est remis au donateur.</w:t>
      </w:r>
    </w:p>
    <w:p w:rsidR="00E55F49" w:rsidRDefault="00E55F49" w:rsidP="00FA6D77">
      <w:pPr>
        <w:ind w:left="1416" w:hanging="1416"/>
        <w:jc w:val="both"/>
      </w:pPr>
    </w:p>
    <w:p w:rsidR="00E55F49" w:rsidRDefault="00E55F49" w:rsidP="00FA6D77">
      <w:pPr>
        <w:ind w:left="1416" w:hanging="1416"/>
        <w:jc w:val="both"/>
      </w:pPr>
    </w:p>
    <w:p w:rsidR="00E55F49" w:rsidRDefault="00E55F49" w:rsidP="00FA6D77">
      <w:pPr>
        <w:ind w:left="1416" w:hanging="1416"/>
        <w:jc w:val="both"/>
      </w:pPr>
      <w:r>
        <w:tab/>
      </w:r>
      <w:r>
        <w:tab/>
      </w:r>
      <w:r>
        <w:tab/>
      </w:r>
      <w:r>
        <w:tab/>
      </w:r>
      <w:r>
        <w:tab/>
      </w:r>
      <w:r w:rsidR="007768EC">
        <w:tab/>
      </w:r>
      <w:r>
        <w:t xml:space="preserve">Fait à       </w:t>
      </w:r>
      <w:r w:rsidR="007768EC">
        <w:tab/>
        <w:t xml:space="preserve">                </w:t>
      </w:r>
      <w:r>
        <w:t xml:space="preserve"> le </w:t>
      </w:r>
    </w:p>
    <w:p w:rsidR="00E55F49" w:rsidRDefault="00E55F49" w:rsidP="00FA6D77">
      <w:pPr>
        <w:ind w:left="1416" w:hanging="1416"/>
        <w:jc w:val="both"/>
      </w:pPr>
    </w:p>
    <w:p w:rsidR="00E55F49" w:rsidRDefault="00E55F49" w:rsidP="00FA6D77">
      <w:pPr>
        <w:ind w:left="1416" w:hanging="1416"/>
        <w:jc w:val="both"/>
      </w:pPr>
    </w:p>
    <w:p w:rsidR="00E55F49" w:rsidRDefault="00E55F49" w:rsidP="00E55F49">
      <w:r>
        <w:t xml:space="preserve">          </w:t>
      </w:r>
      <w:r w:rsidR="007768EC">
        <w:t>Le donateur</w:t>
      </w:r>
      <w:r w:rsidR="007768EC">
        <w:tab/>
      </w:r>
      <w:r w:rsidR="007768EC">
        <w:tab/>
      </w:r>
      <w:r w:rsidR="007768EC">
        <w:tab/>
      </w:r>
      <w:r w:rsidR="007768EC">
        <w:tab/>
      </w:r>
      <w:r w:rsidR="007768EC">
        <w:tab/>
      </w:r>
      <w:r>
        <w:t xml:space="preserve"> L’association  « Amis de Freinet »</w:t>
      </w:r>
    </w:p>
    <w:p w:rsidR="000645D4" w:rsidRDefault="000645D4" w:rsidP="00FA6D77">
      <w:pPr>
        <w:ind w:left="1416" w:hanging="1416"/>
        <w:jc w:val="both"/>
      </w:pPr>
    </w:p>
    <w:p w:rsidR="000645D4" w:rsidRDefault="000645D4" w:rsidP="00FA6D77">
      <w:pPr>
        <w:ind w:left="1416" w:hanging="1416"/>
        <w:jc w:val="both"/>
      </w:pPr>
    </w:p>
    <w:p w:rsidR="005D058C" w:rsidRPr="005D058C" w:rsidRDefault="005D058C" w:rsidP="005D058C">
      <w:pPr>
        <w:jc w:val="both"/>
      </w:pPr>
    </w:p>
    <w:sectPr w:rsidR="005D058C" w:rsidRPr="005D058C" w:rsidSect="00E55F49">
      <w:pgSz w:w="11906" w:h="16838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itre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Titre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D058C"/>
    <w:rsid w:val="000645D4"/>
    <w:rsid w:val="00087998"/>
    <w:rsid w:val="000F4C32"/>
    <w:rsid w:val="001B7996"/>
    <w:rsid w:val="001C7618"/>
    <w:rsid w:val="00374C21"/>
    <w:rsid w:val="003A161C"/>
    <w:rsid w:val="00481321"/>
    <w:rsid w:val="004C3CD6"/>
    <w:rsid w:val="004F2040"/>
    <w:rsid w:val="005D058C"/>
    <w:rsid w:val="00640F13"/>
    <w:rsid w:val="006F4A53"/>
    <w:rsid w:val="007768EC"/>
    <w:rsid w:val="0085394E"/>
    <w:rsid w:val="0087512E"/>
    <w:rsid w:val="00A23E7F"/>
    <w:rsid w:val="00B83827"/>
    <w:rsid w:val="00B90C15"/>
    <w:rsid w:val="00CA11BC"/>
    <w:rsid w:val="00D21E0E"/>
    <w:rsid w:val="00E55F49"/>
    <w:rsid w:val="00FA6D77"/>
    <w:rsid w:val="00FE0A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321"/>
    <w:pPr>
      <w:suppressAutoHyphens/>
    </w:pPr>
    <w:rPr>
      <w:sz w:val="24"/>
      <w:szCs w:val="24"/>
      <w:lang w:eastAsia="ar-SA"/>
    </w:rPr>
  </w:style>
  <w:style w:type="paragraph" w:styleId="Titre1">
    <w:name w:val="heading 1"/>
    <w:basedOn w:val="Normal"/>
    <w:next w:val="Corpsdetexte"/>
    <w:link w:val="Titre1Car"/>
    <w:qFormat/>
    <w:rsid w:val="00481321"/>
    <w:pPr>
      <w:numPr>
        <w:numId w:val="4"/>
      </w:numPr>
      <w:spacing w:before="140" w:after="140" w:line="264" w:lineRule="auto"/>
      <w:outlineLvl w:val="0"/>
    </w:pPr>
    <w:rPr>
      <w:rFonts w:ascii="Verdana" w:hAnsi="Verdana" w:cs="Verdana"/>
      <w:b/>
      <w:bCs/>
      <w:color w:val="333333"/>
      <w:kern w:val="1"/>
      <w:sz w:val="21"/>
      <w:szCs w:val="21"/>
    </w:rPr>
  </w:style>
  <w:style w:type="paragraph" w:styleId="Titre5">
    <w:name w:val="heading 5"/>
    <w:basedOn w:val="Normal"/>
    <w:next w:val="Corpsdetexte"/>
    <w:link w:val="Titre5Car"/>
    <w:qFormat/>
    <w:rsid w:val="00481321"/>
    <w:pPr>
      <w:numPr>
        <w:ilvl w:val="4"/>
        <w:numId w:val="4"/>
      </w:numPr>
      <w:spacing w:before="280" w:after="280"/>
      <w:outlineLvl w:val="4"/>
    </w:pPr>
    <w:rPr>
      <w:b/>
      <w:bCs/>
      <w:color w:val="000000"/>
      <w:sz w:val="20"/>
      <w:szCs w:val="20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rsid w:val="00B90C15"/>
    <w:rPr>
      <w:rFonts w:ascii="Verdana" w:hAnsi="Verdana" w:cs="Verdana"/>
      <w:b/>
      <w:bCs/>
      <w:color w:val="333333"/>
      <w:kern w:val="1"/>
      <w:sz w:val="21"/>
      <w:szCs w:val="21"/>
      <w:lang w:eastAsia="ar-SA"/>
    </w:rPr>
  </w:style>
  <w:style w:type="paragraph" w:styleId="Corpsdetexte">
    <w:name w:val="Body Text"/>
    <w:basedOn w:val="Normal"/>
    <w:link w:val="CorpsdetexteCar"/>
    <w:uiPriority w:val="99"/>
    <w:semiHidden/>
    <w:unhideWhenUsed/>
    <w:rsid w:val="00B90C15"/>
    <w:pPr>
      <w:spacing w:after="120"/>
    </w:pPr>
  </w:style>
  <w:style w:type="character" w:customStyle="1" w:styleId="CorpsdetexteCar">
    <w:name w:val="Corps de texte Car"/>
    <w:basedOn w:val="Policepardfaut"/>
    <w:link w:val="Corpsdetexte"/>
    <w:uiPriority w:val="99"/>
    <w:semiHidden/>
    <w:rsid w:val="00B90C15"/>
    <w:rPr>
      <w:sz w:val="24"/>
      <w:szCs w:val="24"/>
      <w:lang w:eastAsia="ar-SA"/>
    </w:rPr>
  </w:style>
  <w:style w:type="character" w:customStyle="1" w:styleId="Titre5Car">
    <w:name w:val="Titre 5 Car"/>
    <w:basedOn w:val="Policepardfaut"/>
    <w:link w:val="Titre5"/>
    <w:rsid w:val="00B90C15"/>
    <w:rPr>
      <w:b/>
      <w:bCs/>
      <w:color w:val="000000"/>
      <w:lang w:eastAsia="ar-SA"/>
    </w:rPr>
  </w:style>
  <w:style w:type="paragraph" w:styleId="Rvision">
    <w:name w:val="Revision"/>
    <w:hidden/>
    <w:uiPriority w:val="99"/>
    <w:semiHidden/>
    <w:rsid w:val="001B7996"/>
    <w:rPr>
      <w:sz w:val="24"/>
      <w:szCs w:val="24"/>
      <w:lang w:eastAsia="ar-SA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1B7996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7996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CONTRAT DE DON modèle 2016-12</Template>
  <TotalTime>1</TotalTime>
  <Pages>1</Pages>
  <Words>238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2016-12-19T16:05:00Z</dcterms:created>
  <dcterms:modified xsi:type="dcterms:W3CDTF">2016-12-19T16:05:00Z</dcterms:modified>
</cp:coreProperties>
</file>