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95" w:type="dxa"/>
        <w:tblInd w:w="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5"/>
      </w:tblGrid>
      <w:tr w:rsidR="00592765">
        <w:tc>
          <w:tcPr>
            <w:tcW w:w="9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765" w:rsidRDefault="0002441F" w:rsidP="0002441F">
            <w:pPr>
              <w:pStyle w:val="Titre1"/>
              <w:ind w:left="3497" w:right="-7"/>
              <w:jc w:val="left"/>
              <w:rPr>
                <w:color w:val="002060"/>
                <w:sz w:val="18"/>
                <w:szCs w:val="18"/>
              </w:rPr>
            </w:pPr>
            <w:r w:rsidRPr="0002441F">
              <w:rPr>
                <w:noProof/>
                <w:color w:val="00206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2450465</wp:posOffset>
                      </wp:positionH>
                      <wp:positionV relativeFrom="paragraph">
                        <wp:posOffset>194310</wp:posOffset>
                      </wp:positionV>
                      <wp:extent cx="3465830" cy="1046480"/>
                      <wp:effectExtent l="0" t="0" r="20320" b="2032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65830" cy="1046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2441F" w:rsidRDefault="0002441F" w:rsidP="0002441F"/>
                                <w:p w:rsidR="0002441F" w:rsidRPr="0002441F" w:rsidRDefault="0002441F" w:rsidP="0002441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2F5496" w:themeColor="accent1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2441F" w:rsidRDefault="0002441F" w:rsidP="0002441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2F5496" w:themeColor="accent1" w:themeShade="BF"/>
                                    </w:rPr>
                                  </w:pPr>
                                </w:p>
                                <w:p w:rsidR="0002441F" w:rsidRPr="0002441F" w:rsidRDefault="0002441F" w:rsidP="0002441F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2F5496" w:themeColor="accent1" w:themeShade="BF"/>
                                    </w:rPr>
                                  </w:pPr>
                                  <w:r w:rsidRPr="0002441F">
                                    <w:rPr>
                                      <w:rFonts w:ascii="Arial" w:hAnsi="Arial" w:cs="Arial"/>
                                      <w:b/>
                                      <w:color w:val="2F5496" w:themeColor="accent1" w:themeShade="BF"/>
                                    </w:rPr>
                                    <w:t>Association Amis de Freinet</w:t>
                                  </w:r>
                                </w:p>
                                <w:p w:rsidR="0002441F" w:rsidRPr="0002441F" w:rsidRDefault="0002441F" w:rsidP="0002441F">
                                  <w:pPr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</w:pP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conseil.administration@</w:t>
                                  </w:r>
                                  <w:r w:rsidR="009D2609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asso-</w:t>
                                  </w: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amis</w:t>
                                  </w:r>
                                  <w:r w:rsidR="009D2609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="009D2609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freinet.org</w:t>
                                  </w:r>
                                </w:p>
                                <w:p w:rsidR="0002441F" w:rsidRPr="0002441F" w:rsidRDefault="0002441F" w:rsidP="0002441F">
                                  <w:pPr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</w:pP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www.</w:t>
                                  </w:r>
                                  <w:r w:rsidR="009D2609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asso-</w:t>
                                  </w: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amis</w:t>
                                  </w:r>
                                  <w:r w:rsidR="009D2609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="009D2609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02441F">
                                    <w:rPr>
                                      <w:rFonts w:ascii="Arial" w:hAnsi="Arial" w:cs="Arial"/>
                                      <w:color w:val="2F5496" w:themeColor="accent1" w:themeShade="BF"/>
                                      <w:sz w:val="20"/>
                                      <w:szCs w:val="20"/>
                                    </w:rPr>
                                    <w:t>freinet.org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92.95pt;margin-top:15.3pt;width:272.9pt;height:82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">
                      <v:textbox>
                        <w:txbxContent>
                          <w:p w:rsidR="0002441F" w:rsidRDefault="0002441F" w:rsidP="0002441F"/>
                          <w:p w:rsidR="0002441F" w:rsidRPr="0002441F" w:rsidRDefault="0002441F" w:rsidP="0002441F">
                            <w:pPr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  <w:sz w:val="16"/>
                                <w:szCs w:val="16"/>
                              </w:rPr>
                            </w:pPr>
                          </w:p>
                          <w:p w:rsidR="0002441F" w:rsidRDefault="0002441F" w:rsidP="0002441F">
                            <w:pPr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</w:rPr>
                            </w:pPr>
                          </w:p>
                          <w:p w:rsidR="0002441F" w:rsidRPr="0002441F" w:rsidRDefault="0002441F" w:rsidP="0002441F">
                            <w:pPr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</w:rPr>
                            </w:pPr>
                            <w:r w:rsidRPr="0002441F">
                              <w:rPr>
                                <w:rFonts w:ascii="Arial" w:hAnsi="Arial" w:cs="Arial"/>
                                <w:b/>
                                <w:color w:val="2F5496" w:themeColor="accent1" w:themeShade="BF"/>
                              </w:rPr>
                              <w:t>Association Amis de Freinet</w:t>
                            </w:r>
                          </w:p>
                          <w:p w:rsidR="0002441F" w:rsidRPr="0002441F" w:rsidRDefault="0002441F" w:rsidP="0002441F">
                            <w:pPr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conseil.administration@</w:t>
                            </w:r>
                            <w:r w:rsidR="009D2609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asso-</w:t>
                            </w: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amis</w:t>
                            </w:r>
                            <w:r w:rsidR="009D2609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-</w:t>
                            </w: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de</w:t>
                            </w:r>
                            <w:r w:rsidR="009D2609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-</w:t>
                            </w: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freinet.org</w:t>
                            </w:r>
                          </w:p>
                          <w:p w:rsidR="0002441F" w:rsidRPr="0002441F" w:rsidRDefault="0002441F" w:rsidP="0002441F">
                            <w:pPr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www.</w:t>
                            </w:r>
                            <w:r w:rsidR="009D2609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asso-</w:t>
                            </w: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amis</w:t>
                            </w:r>
                            <w:r w:rsidR="009D2609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-</w:t>
                            </w: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de</w:t>
                            </w:r>
                            <w:r w:rsidR="009D2609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-</w:t>
                            </w:r>
                            <w:r w:rsidRPr="0002441F">
                              <w:rPr>
                                <w:rFonts w:ascii="Arial" w:hAnsi="Arial" w:cs="Arial"/>
                                <w:color w:val="2F5496" w:themeColor="accent1" w:themeShade="BF"/>
                                <w:sz w:val="20"/>
                                <w:szCs w:val="20"/>
                              </w:rPr>
                              <w:t>freinet.org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04235">
              <w:rPr>
                <w:noProof/>
                <w:color w:val="002060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-14040</wp:posOffset>
                  </wp:positionH>
                  <wp:positionV relativeFrom="paragraph">
                    <wp:posOffset>3240</wp:posOffset>
                  </wp:positionV>
                  <wp:extent cx="1827000" cy="1295280"/>
                  <wp:effectExtent l="0" t="0" r="1800" b="120"/>
                  <wp:wrapTopAndBottom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000" cy="1295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Start w:id="0" w:name="_Hlk3232860"/>
            <w:r>
              <w:rPr>
                <w:color w:val="002060"/>
                <w:sz w:val="18"/>
                <w:szCs w:val="18"/>
              </w:rPr>
              <w:t xml:space="preserve"> </w:t>
            </w:r>
          </w:p>
          <w:bookmarkEnd w:id="0"/>
          <w:p w:rsidR="00592765" w:rsidRDefault="00592765" w:rsidP="0002441F">
            <w:pPr>
              <w:pStyle w:val="Standard"/>
              <w:ind w:left="3497" w:right="-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92765">
        <w:tc>
          <w:tcPr>
            <w:tcW w:w="9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765" w:rsidRPr="0002441F" w:rsidRDefault="00904235" w:rsidP="0002441F">
            <w:pPr>
              <w:pStyle w:val="Standard"/>
              <w:ind w:right="-6"/>
              <w:rPr>
                <w:sz w:val="22"/>
                <w:szCs w:val="22"/>
              </w:rPr>
            </w:pPr>
            <w:r w:rsidRPr="0002441F">
              <w:rPr>
                <w:sz w:val="22"/>
                <w:szCs w:val="22"/>
              </w:rPr>
              <w:t>L'assemblée Générale des Amis de Freinet, continue son voyage.</w:t>
            </w:r>
          </w:p>
          <w:p w:rsidR="00592765" w:rsidRPr="0002441F" w:rsidRDefault="00904235" w:rsidP="0002441F">
            <w:pPr>
              <w:pStyle w:val="Standard"/>
              <w:ind w:right="-6"/>
              <w:rPr>
                <w:sz w:val="22"/>
                <w:szCs w:val="22"/>
              </w:rPr>
            </w:pPr>
            <w:r w:rsidRPr="0002441F">
              <w:rPr>
                <w:sz w:val="22"/>
                <w:szCs w:val="22"/>
              </w:rPr>
              <w:t>Après Nantes en 2017, Caen en 2018, nous avons rendez-vous à Paris cette année.</w:t>
            </w:r>
          </w:p>
          <w:p w:rsidR="00592765" w:rsidRPr="0002441F" w:rsidRDefault="00904235">
            <w:pPr>
              <w:pStyle w:val="Standard"/>
              <w:rPr>
                <w:sz w:val="22"/>
                <w:szCs w:val="22"/>
              </w:rPr>
            </w:pPr>
            <w:r w:rsidRPr="0002441F">
              <w:rPr>
                <w:sz w:val="22"/>
                <w:szCs w:val="22"/>
              </w:rPr>
              <w:t>Les Amis de Freinet, 2</w:t>
            </w:r>
            <w:r w:rsidR="0002441F">
              <w:rPr>
                <w:sz w:val="22"/>
                <w:szCs w:val="22"/>
              </w:rPr>
              <w:t>45</w:t>
            </w:r>
            <w:r w:rsidRPr="0002441F">
              <w:rPr>
                <w:sz w:val="22"/>
                <w:szCs w:val="22"/>
              </w:rPr>
              <w:t xml:space="preserve"> adhérents de par le monde</w:t>
            </w:r>
            <w:r w:rsidR="008336DD">
              <w:rPr>
                <w:sz w:val="22"/>
                <w:szCs w:val="22"/>
              </w:rPr>
              <w:t>,</w:t>
            </w:r>
            <w:r w:rsidRPr="0002441F">
              <w:rPr>
                <w:sz w:val="22"/>
                <w:szCs w:val="22"/>
              </w:rPr>
              <w:t xml:space="preserve"> existe toujours grâce à un Conseil d'Administration qui coordonne cette belle histoire.</w:t>
            </w:r>
          </w:p>
          <w:p w:rsidR="00592765" w:rsidRPr="0002441F" w:rsidRDefault="00904235">
            <w:pPr>
              <w:pStyle w:val="Standard"/>
              <w:rPr>
                <w:sz w:val="22"/>
                <w:szCs w:val="22"/>
              </w:rPr>
            </w:pPr>
            <w:r w:rsidRPr="0002441F">
              <w:rPr>
                <w:sz w:val="22"/>
                <w:szCs w:val="22"/>
              </w:rPr>
              <w:t>Faire partie du Conseil d'Administration, c'est apporter sa petite pierre à cette maison.</w:t>
            </w:r>
          </w:p>
          <w:p w:rsidR="00592765" w:rsidRPr="0002441F" w:rsidRDefault="00904235">
            <w:pPr>
              <w:pStyle w:val="Standard"/>
              <w:rPr>
                <w:sz w:val="22"/>
                <w:szCs w:val="22"/>
              </w:rPr>
            </w:pPr>
            <w:r w:rsidRPr="0002441F">
              <w:rPr>
                <w:sz w:val="22"/>
                <w:szCs w:val="22"/>
              </w:rPr>
              <w:t>Le CA se réunit en mars et novembre, au centre de ressource</w:t>
            </w:r>
            <w:r w:rsidR="00717E84">
              <w:rPr>
                <w:sz w:val="22"/>
                <w:szCs w:val="22"/>
              </w:rPr>
              <w:t>s</w:t>
            </w:r>
            <w:r w:rsidRPr="0002441F">
              <w:rPr>
                <w:sz w:val="22"/>
                <w:szCs w:val="22"/>
              </w:rPr>
              <w:t xml:space="preserve"> de Mayenne pendant 4 jours pour trier, ranger, échanger, élaborer le</w:t>
            </w:r>
            <w:r w:rsidR="00717E84">
              <w:rPr>
                <w:sz w:val="22"/>
                <w:szCs w:val="22"/>
              </w:rPr>
              <w:t>s</w:t>
            </w:r>
            <w:r w:rsidRPr="0002441F">
              <w:rPr>
                <w:sz w:val="22"/>
                <w:szCs w:val="22"/>
              </w:rPr>
              <w:t xml:space="preserve"> bulletins, continuer à dépouiller et s'enrichir des trésors du mouvement.</w:t>
            </w:r>
          </w:p>
          <w:p w:rsidR="00592765" w:rsidRDefault="00904235">
            <w:pPr>
              <w:pStyle w:val="Standard"/>
              <w:rPr>
                <w:sz w:val="20"/>
                <w:szCs w:val="20"/>
              </w:rPr>
            </w:pPr>
            <w:r w:rsidRPr="0002441F">
              <w:rPr>
                <w:sz w:val="22"/>
                <w:szCs w:val="22"/>
              </w:rPr>
              <w:t>Si vous avez un peu de temps, venez découvrir Mayenne.</w:t>
            </w:r>
          </w:p>
        </w:tc>
      </w:tr>
      <w:tr w:rsidR="00592765">
        <w:trPr>
          <w:trHeight w:val="345"/>
        </w:trPr>
        <w:tc>
          <w:tcPr>
            <w:tcW w:w="9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765" w:rsidRDefault="00904235">
            <w:pPr>
              <w:pStyle w:val="Standard"/>
              <w:ind w:left="24" w:right="-7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</w:t>
            </w:r>
            <w:r>
              <w:rPr>
                <w:rFonts w:eastAsia="Wingdings" w:cs="Wingdings"/>
                <w:sz w:val="14"/>
                <w:szCs w:val="14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92765">
        <w:tc>
          <w:tcPr>
            <w:tcW w:w="9595" w:type="dxa"/>
            <w:shd w:val="clear" w:color="auto" w:fill="E6E6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ind w:left="-426"/>
              <w:jc w:val="center"/>
            </w:pPr>
            <w:r>
              <w:rPr>
                <w:b/>
              </w:rPr>
              <w:t>Appel à candidature au Conseil d’Administration</w:t>
            </w:r>
          </w:p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ind w:left="-426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de</w:t>
            </w:r>
            <w:proofErr w:type="gramEnd"/>
            <w:r>
              <w:rPr>
                <w:b/>
              </w:rPr>
              <w:t xml:space="preserve"> l’Association Amis de Freinet</w:t>
            </w:r>
          </w:p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ind w:left="-426"/>
              <w:jc w:val="center"/>
            </w:pPr>
            <w:r>
              <w:rPr>
                <w:b/>
              </w:rPr>
              <w:t>30 mars 2019</w:t>
            </w:r>
          </w:p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</w:pPr>
            <w:r>
              <w:tab/>
              <w:t>Nom et Prénom :</w:t>
            </w:r>
            <w:r>
              <w:rPr>
                <w:color w:val="CCCCCC"/>
              </w:rPr>
              <w:t xml:space="preserve"> ….................................................................................................................</w:t>
            </w:r>
          </w:p>
          <w:p w:rsidR="00592765" w:rsidRDefault="0059276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</w:pPr>
          </w:p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</w:pPr>
            <w:r>
              <w:tab/>
              <w:t xml:space="preserve">   Je déclare être candidat(e) au CA de l'Association Amis de Freinet</w:t>
            </w:r>
          </w:p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</w:pPr>
            <w:r>
              <w:tab/>
            </w:r>
            <w:r w:rsidR="0002441F">
              <w:t xml:space="preserve">   </w:t>
            </w:r>
            <w:proofErr w:type="gramStart"/>
            <w:r>
              <w:t>lors</w:t>
            </w:r>
            <w:proofErr w:type="gramEnd"/>
            <w:r>
              <w:t xml:space="preserve"> de l’Assemblée Générale du 30 Mars 2019</w:t>
            </w:r>
          </w:p>
          <w:p w:rsidR="00592765" w:rsidRDefault="0059276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</w:pPr>
          </w:p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</w:pPr>
            <w:r>
              <w:tab/>
            </w:r>
            <w:r>
              <w:tab/>
              <w:t>Date</w:t>
            </w:r>
            <w:r>
              <w:tab/>
            </w:r>
            <w:r>
              <w:rPr>
                <w:color w:val="CCCCCC"/>
              </w:rPr>
              <w:t>…...............................................................</w:t>
            </w:r>
            <w:r>
              <w:tab/>
              <w:t>Signature</w:t>
            </w:r>
          </w:p>
          <w:p w:rsidR="00592765" w:rsidRDefault="0059276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</w:pPr>
          </w:p>
          <w:p w:rsidR="00592765" w:rsidRDefault="0090423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Sont sortants en 2019 : Abde</w:t>
            </w:r>
            <w:r w:rsidR="0002441F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kader BAK</w:t>
            </w:r>
            <w:r w:rsidR="008336DD">
              <w:rPr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 xml:space="preserve">TI, Janine </w:t>
            </w:r>
            <w:proofErr w:type="gramStart"/>
            <w:r>
              <w:rPr>
                <w:sz w:val="20"/>
                <w:szCs w:val="20"/>
              </w:rPr>
              <w:t>CHARRON</w:t>
            </w:r>
            <w:r w:rsidR="0002441F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 Danielle</w:t>
            </w:r>
            <w:proofErr w:type="gramEnd"/>
            <w:r>
              <w:rPr>
                <w:sz w:val="20"/>
                <w:szCs w:val="20"/>
              </w:rPr>
              <w:t xml:space="preserve"> MALTRET, Joël POTIN</w:t>
            </w:r>
          </w:p>
          <w:p w:rsidR="00592765" w:rsidRDefault="00592765">
            <w:pPr>
              <w:pStyle w:val="Standard"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pacing w:after="60"/>
              <w:ind w:left="-426"/>
              <w:jc w:val="both"/>
              <w:rPr>
                <w:sz w:val="20"/>
                <w:szCs w:val="20"/>
              </w:rPr>
            </w:pPr>
          </w:p>
        </w:tc>
      </w:tr>
      <w:tr w:rsidR="00592765">
        <w:tc>
          <w:tcPr>
            <w:tcW w:w="9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765" w:rsidRDefault="00904235">
            <w:pPr>
              <w:pStyle w:val="Standard"/>
            </w:pPr>
            <w:r>
              <w:rPr>
                <w:rFonts w:ascii="Wingdings" w:eastAsia="Wingdings" w:hAnsi="Wingdings" w:cs="Wingdings"/>
                <w:b/>
                <w:sz w:val="22"/>
                <w:szCs w:val="22"/>
              </w:rPr>
              <w:t></w:t>
            </w:r>
            <w:r>
              <w:rPr>
                <w:sz w:val="16"/>
                <w:szCs w:val="16"/>
              </w:rPr>
              <w:t>…..........................................................................................................................................................................................................................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92765" w:rsidRDefault="00904235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POUVOIR</w:t>
            </w:r>
          </w:p>
          <w:p w:rsidR="00592765" w:rsidRDefault="00904235" w:rsidP="008336DD">
            <w:pPr>
              <w:pStyle w:val="Standard"/>
              <w:jc w:val="center"/>
            </w:pPr>
            <w:r>
              <w:t>Lors de l’Assemblée Générale de l’Association Amis de Freinet du 30 MARS 2019</w:t>
            </w:r>
          </w:p>
          <w:p w:rsidR="00592765" w:rsidRDefault="00592765">
            <w:pPr>
              <w:pStyle w:val="Standard"/>
              <w:jc w:val="both"/>
              <w:rPr>
                <w:sz w:val="20"/>
                <w:szCs w:val="20"/>
              </w:rPr>
            </w:pPr>
          </w:p>
          <w:p w:rsidR="00592765" w:rsidRDefault="00904235">
            <w:pPr>
              <w:pStyle w:val="Standard"/>
              <w:jc w:val="both"/>
            </w:pPr>
            <w:r>
              <w:rPr>
                <w:b/>
              </w:rPr>
              <w:t>Je</w:t>
            </w:r>
            <w:r>
              <w:t xml:space="preserve"> (</w:t>
            </w:r>
            <w:r>
              <w:rPr>
                <w:sz w:val="20"/>
                <w:szCs w:val="20"/>
              </w:rPr>
              <w:t>nom, prénom</w:t>
            </w:r>
            <w:r>
              <w:t xml:space="preserve">) </w:t>
            </w:r>
            <w:r>
              <w:rPr>
                <w:color w:val="CCCCCC"/>
              </w:rPr>
              <w:t>…</w:t>
            </w:r>
            <w:r>
              <w:rPr>
                <w:color w:val="B3B3B3"/>
              </w:rPr>
              <w:t>............................</w:t>
            </w:r>
            <w:r w:rsidR="008336DD">
              <w:rPr>
                <w:color w:val="B3B3B3"/>
              </w:rPr>
              <w:t>..............................................................................................</w:t>
            </w:r>
          </w:p>
          <w:p w:rsidR="00592765" w:rsidRDefault="00904235" w:rsidP="00717E84">
            <w:pPr>
              <w:pStyle w:val="Standard"/>
              <w:spacing w:line="360" w:lineRule="auto"/>
              <w:jc w:val="both"/>
            </w:pPr>
            <w:r>
              <w:t>Adresse postale :</w:t>
            </w:r>
            <w:r w:rsidR="008336DD">
              <w:t xml:space="preserve"> </w:t>
            </w:r>
            <w:r>
              <w:rPr>
                <w:color w:val="B3B3B3"/>
              </w:rPr>
              <w:t>...................................................................................................</w:t>
            </w:r>
            <w:r w:rsidR="00717E84">
              <w:rPr>
                <w:color w:val="B3B3B3"/>
              </w:rPr>
              <w:t>.........................</w:t>
            </w:r>
            <w:bookmarkStart w:id="1" w:name="_GoBack"/>
            <w:bookmarkEnd w:id="1"/>
          </w:p>
          <w:p w:rsidR="00592765" w:rsidRDefault="00904235" w:rsidP="00717E84">
            <w:pPr>
              <w:pStyle w:val="Standard"/>
              <w:spacing w:line="360" w:lineRule="auto"/>
              <w:jc w:val="both"/>
              <w:rPr>
                <w:color w:val="B3B3B3"/>
              </w:rPr>
            </w:pPr>
            <w:r>
              <w:rPr>
                <w:color w:val="B3B3B3"/>
              </w:rPr>
              <w:t>…...................................................................................................................................</w:t>
            </w:r>
            <w:r w:rsidR="00717E84">
              <w:rPr>
                <w:color w:val="B3B3B3"/>
              </w:rPr>
              <w:t>..................</w:t>
            </w:r>
          </w:p>
          <w:p w:rsidR="00592765" w:rsidRDefault="00904235">
            <w:pPr>
              <w:pStyle w:val="Standard"/>
              <w:jc w:val="both"/>
            </w:pPr>
            <w:r>
              <w:t>Tél :</w:t>
            </w:r>
            <w:r w:rsidR="008336DD">
              <w:t xml:space="preserve"> </w:t>
            </w:r>
            <w:r>
              <w:rPr>
                <w:color w:val="E6E6E6"/>
              </w:rPr>
              <w:t>..</w:t>
            </w:r>
            <w:r>
              <w:rPr>
                <w:color w:val="B3B3B3"/>
              </w:rPr>
              <w:t>................................................</w:t>
            </w:r>
            <w:r>
              <w:rPr>
                <w:color w:val="E6E6E6"/>
              </w:rPr>
              <w:t>.</w:t>
            </w:r>
            <w:r>
              <w:t xml:space="preserve"> courriel : </w:t>
            </w:r>
            <w:r>
              <w:rPr>
                <w:color w:val="B3B3B3"/>
              </w:rPr>
              <w:t>…...................................................................</w:t>
            </w:r>
            <w:r w:rsidR="00717E84">
              <w:rPr>
                <w:color w:val="B3B3B3"/>
              </w:rPr>
              <w:t>......</w:t>
            </w:r>
          </w:p>
          <w:p w:rsidR="00592765" w:rsidRDefault="00592765">
            <w:pPr>
              <w:pStyle w:val="Standard"/>
              <w:jc w:val="both"/>
              <w:rPr>
                <w:color w:val="B3B3B3"/>
              </w:rPr>
            </w:pPr>
          </w:p>
          <w:p w:rsidR="00592765" w:rsidRDefault="00904235">
            <w:pPr>
              <w:pStyle w:val="Standard"/>
              <w:jc w:val="both"/>
            </w:pPr>
            <w:r>
              <w:rPr>
                <w:b/>
              </w:rPr>
              <w:t>Donne pouvoir à</w:t>
            </w:r>
            <w:r>
              <w:t xml:space="preserve"> :  </w:t>
            </w:r>
          </w:p>
          <w:p w:rsidR="00592765" w:rsidRDefault="00904235">
            <w:pPr>
              <w:pStyle w:val="Standard"/>
              <w:jc w:val="both"/>
            </w:pPr>
            <w:r>
              <w:t>Nom, prénom :</w:t>
            </w:r>
            <w:r w:rsidR="008336DD">
              <w:t xml:space="preserve"> </w:t>
            </w:r>
            <w:r>
              <w:rPr>
                <w:color w:val="B3B3B3"/>
                <w:sz w:val="22"/>
                <w:szCs w:val="22"/>
              </w:rPr>
              <w:t>...........................................................................</w:t>
            </w:r>
            <w:r w:rsidR="00717E84">
              <w:rPr>
                <w:color w:val="B3B3B3"/>
                <w:sz w:val="22"/>
                <w:szCs w:val="22"/>
              </w:rPr>
              <w:t>................................................................</w:t>
            </w:r>
          </w:p>
          <w:p w:rsidR="00592765" w:rsidRDefault="00592765">
            <w:pPr>
              <w:pStyle w:val="Standard"/>
              <w:jc w:val="both"/>
            </w:pPr>
          </w:p>
          <w:p w:rsidR="00592765" w:rsidRDefault="00904235">
            <w:pPr>
              <w:pStyle w:val="Standard"/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de</w:t>
            </w:r>
            <w:proofErr w:type="gramEnd"/>
            <w:r>
              <w:rPr>
                <w:b/>
                <w:bCs/>
              </w:rPr>
              <w:t xml:space="preserve"> me représenter et de voter en mon nom.</w:t>
            </w:r>
          </w:p>
          <w:p w:rsidR="00592765" w:rsidRDefault="00904235">
            <w:pPr>
              <w:pStyle w:val="Standard"/>
              <w:jc w:val="both"/>
              <w:rPr>
                <w:color w:val="B3B3B3"/>
              </w:rPr>
            </w:pPr>
            <w:r>
              <w:t>à</w:t>
            </w:r>
            <w:r w:rsidRPr="00717E84">
              <w:t>.........................................</w:t>
            </w:r>
            <w:r w:rsidR="00717E84" w:rsidRPr="00717E84">
              <w:t>...                          "Bon pour pouvoir"</w:t>
            </w:r>
            <w:r w:rsidR="0075774E">
              <w:t xml:space="preserve"> ………………………………</w:t>
            </w:r>
          </w:p>
          <w:p w:rsidR="00717E84" w:rsidRDefault="00717E84" w:rsidP="00717E84">
            <w:pPr>
              <w:pStyle w:val="Standard"/>
              <w:ind w:firstLine="7178"/>
              <w:jc w:val="both"/>
            </w:pPr>
          </w:p>
          <w:p w:rsidR="00592765" w:rsidRPr="00717E84" w:rsidRDefault="00904235">
            <w:pPr>
              <w:pStyle w:val="Standard"/>
              <w:jc w:val="both"/>
            </w:pPr>
            <w:proofErr w:type="gramStart"/>
            <w:r w:rsidRPr="00717E84">
              <w:t>le</w:t>
            </w:r>
            <w:proofErr w:type="gramEnd"/>
            <w:r w:rsidRPr="00717E84">
              <w:t>…....................................</w:t>
            </w:r>
            <w:r w:rsidR="00717E84" w:rsidRPr="00717E84">
              <w:t xml:space="preserve">                              Signature</w:t>
            </w:r>
          </w:p>
          <w:p w:rsidR="00717E84" w:rsidRDefault="00717E84">
            <w:pPr>
              <w:pStyle w:val="Standard"/>
              <w:jc w:val="both"/>
            </w:pPr>
          </w:p>
          <w:p w:rsidR="00592765" w:rsidRDefault="00904235">
            <w:pPr>
              <w:pStyle w:val="Standard"/>
              <w:jc w:val="both"/>
              <w:rPr>
                <w:sz w:val="22"/>
                <w:szCs w:val="22"/>
              </w:rPr>
            </w:pPr>
            <w:r w:rsidRPr="00717E84">
              <w:rPr>
                <w:sz w:val="22"/>
                <w:szCs w:val="22"/>
              </w:rPr>
              <w:t>-</w:t>
            </w:r>
            <w:r w:rsidR="00717E84" w:rsidRPr="00717E84"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iCs/>
                <w:sz w:val="22"/>
                <w:szCs w:val="22"/>
              </w:rPr>
              <w:t>Pouvoir à adresser à un adhérent de votre choix qui sera présent à l’AG.</w:t>
            </w:r>
          </w:p>
          <w:p w:rsidR="00592765" w:rsidRDefault="00904235">
            <w:pPr>
              <w:pStyle w:val="Standard"/>
              <w:jc w:val="both"/>
              <w:rPr>
                <w:b/>
                <w:i/>
                <w:iCs/>
                <w:sz w:val="22"/>
                <w:szCs w:val="22"/>
              </w:rPr>
            </w:pPr>
            <w:r>
              <w:rPr>
                <w:b/>
                <w:i/>
                <w:iCs/>
                <w:sz w:val="22"/>
                <w:szCs w:val="22"/>
              </w:rPr>
              <w:t>-</w:t>
            </w:r>
            <w:r w:rsidR="00717E84">
              <w:rPr>
                <w:b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i/>
                <w:iCs/>
                <w:sz w:val="22"/>
                <w:szCs w:val="22"/>
              </w:rPr>
              <w:t>Le pouvoir peut rester vierge.</w:t>
            </w:r>
          </w:p>
          <w:p w:rsidR="00717E84" w:rsidRDefault="00904235" w:rsidP="00717E84">
            <w:pPr>
              <w:pStyle w:val="Standard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i/>
                <w:iCs/>
                <w:sz w:val="22"/>
                <w:szCs w:val="22"/>
              </w:rPr>
              <w:t>-</w:t>
            </w:r>
            <w:r w:rsidR="00717E84">
              <w:rPr>
                <w:b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i/>
                <w:iCs/>
                <w:sz w:val="22"/>
                <w:szCs w:val="22"/>
              </w:rPr>
              <w:t>Chaque participant peut être porteur de trois pouvoirs au maximum, en plus de sa propre voix.</w:t>
            </w:r>
          </w:p>
        </w:tc>
      </w:tr>
      <w:tr w:rsidR="00717E84">
        <w:tc>
          <w:tcPr>
            <w:tcW w:w="9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E84" w:rsidRDefault="00717E84">
            <w:pPr>
              <w:pStyle w:val="Standard"/>
              <w:rPr>
                <w:rFonts w:ascii="Wingdings" w:eastAsia="Wingdings" w:hAnsi="Wingdings" w:cs="Wingdings"/>
                <w:b/>
                <w:sz w:val="22"/>
                <w:szCs w:val="22"/>
              </w:rPr>
            </w:pPr>
          </w:p>
        </w:tc>
      </w:tr>
      <w:tr w:rsidR="00717E84">
        <w:tc>
          <w:tcPr>
            <w:tcW w:w="9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E84" w:rsidRDefault="00717E84">
            <w:pPr>
              <w:pStyle w:val="Standard"/>
              <w:rPr>
                <w:rFonts w:ascii="Wingdings" w:eastAsia="Wingdings" w:hAnsi="Wingdings" w:cs="Wingdings"/>
                <w:b/>
                <w:sz w:val="22"/>
                <w:szCs w:val="22"/>
              </w:rPr>
            </w:pPr>
          </w:p>
        </w:tc>
      </w:tr>
      <w:tr w:rsidR="00717E84">
        <w:tc>
          <w:tcPr>
            <w:tcW w:w="95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17E84" w:rsidRDefault="00717E84">
            <w:pPr>
              <w:pStyle w:val="Standard"/>
              <w:rPr>
                <w:rFonts w:ascii="Wingdings" w:eastAsia="Wingdings" w:hAnsi="Wingdings" w:cs="Wingdings"/>
                <w:b/>
                <w:sz w:val="22"/>
                <w:szCs w:val="22"/>
              </w:rPr>
            </w:pPr>
          </w:p>
        </w:tc>
      </w:tr>
    </w:tbl>
    <w:p w:rsidR="0002441F" w:rsidRPr="0002441F" w:rsidRDefault="00717E84" w:rsidP="0002441F">
      <w:pPr>
        <w:pStyle w:val="Standard"/>
        <w:ind w:left="3497" w:right="-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A</w:t>
      </w:r>
      <w:r w:rsidR="0002441F" w:rsidRPr="0002441F">
        <w:rPr>
          <w:rFonts w:ascii="Arial" w:hAnsi="Arial" w:cs="Arial"/>
          <w:b/>
          <w:bCs/>
          <w:iCs/>
          <w:sz w:val="20"/>
          <w:szCs w:val="20"/>
        </w:rPr>
        <w:t>dresse postale</w:t>
      </w:r>
      <w:r w:rsidR="0002441F" w:rsidRPr="0002441F">
        <w:rPr>
          <w:rFonts w:ascii="Arial" w:hAnsi="Arial" w:cs="Arial"/>
          <w:i/>
          <w:iCs/>
          <w:sz w:val="20"/>
          <w:szCs w:val="20"/>
        </w:rPr>
        <w:t> </w:t>
      </w:r>
    </w:p>
    <w:p w:rsidR="00592765" w:rsidRDefault="0002441F" w:rsidP="0002441F">
      <w:pPr>
        <w:pStyle w:val="Standard"/>
        <w:ind w:right="-7"/>
        <w:jc w:val="center"/>
      </w:pPr>
      <w:r>
        <w:rPr>
          <w:rFonts w:ascii="Arial" w:hAnsi="Arial" w:cs="Arial"/>
          <w:sz w:val="22"/>
          <w:szCs w:val="22"/>
        </w:rPr>
        <w:t xml:space="preserve">Perdrial François - 39 rue Jean </w:t>
      </w:r>
      <w:r w:rsidR="008336DD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mile Laboureur 44000 NANTES - 06 21 46 71 13</w:t>
      </w:r>
    </w:p>
    <w:sectPr w:rsidR="00592765" w:rsidSect="00717E84">
      <w:pgSz w:w="11906" w:h="16838"/>
      <w:pgMar w:top="568" w:right="1134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EC2" w:rsidRDefault="00656EC2">
      <w:r>
        <w:separator/>
      </w:r>
    </w:p>
  </w:endnote>
  <w:endnote w:type="continuationSeparator" w:id="0">
    <w:p w:rsidR="00656EC2" w:rsidRDefault="00656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1, 'Times New Roman'"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EC2" w:rsidRDefault="00656EC2">
      <w:r>
        <w:rPr>
          <w:color w:val="000000"/>
        </w:rPr>
        <w:separator/>
      </w:r>
    </w:p>
  </w:footnote>
  <w:footnote w:type="continuationSeparator" w:id="0">
    <w:p w:rsidR="00656EC2" w:rsidRDefault="00656E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09"/>
    <w:rsid w:val="0002441F"/>
    <w:rsid w:val="00592765"/>
    <w:rsid w:val="00656EC2"/>
    <w:rsid w:val="00717E84"/>
    <w:rsid w:val="0075774E"/>
    <w:rsid w:val="008336DD"/>
    <w:rsid w:val="0089781C"/>
    <w:rsid w:val="00904235"/>
    <w:rsid w:val="009D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B97913"/>
  <w15:docId w15:val="{9D9F619F-B766-46A6-9C75-74F38D0F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uiPriority w:val="9"/>
    <w:qFormat/>
    <w:pPr>
      <w:jc w:val="center"/>
      <w:outlineLvl w:val="0"/>
    </w:pPr>
    <w:rPr>
      <w:rFonts w:ascii="Arial" w:hAnsi="Arial" w:cs="Arial"/>
      <w:b/>
      <w:color w:val="000000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wP21">
    <w:name w:val="wP21"/>
    <w:basedOn w:val="Standard"/>
    <w:pPr>
      <w:jc w:val="both"/>
    </w:pPr>
    <w:rPr>
      <w:rFonts w:ascii="Arial1, 'Times New Roman'" w:eastAsia="Calibri" w:hAnsi="Arial1, 'Times New Roman'" w:cs="Arial1, 'Times New Roman'"/>
      <w:color w:val="000000"/>
      <w:sz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T7">
    <w:name w:val="wT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es%20documents\Documents\AMIS%20de%20FREINET\documents%20AdF2015-11\A-Secretariat%20A.d.F;\A-%20CA%20et%20AG\C.A.%20AG%20%20organisation\2019\procuration%20AG%202019-03-1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procuration AG 2019-03-11.dotx</Template>
  <TotalTime>5</TotalTime>
  <Pages>1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Perdrial Odile</dc:creator>
  <cp:lastModifiedBy>odile perdrial</cp:lastModifiedBy>
  <cp:revision>3</cp:revision>
  <cp:lastPrinted>2019-03-11T17:50:00Z</cp:lastPrinted>
  <dcterms:created xsi:type="dcterms:W3CDTF">2019-03-12T12:11:00Z</dcterms:created>
  <dcterms:modified xsi:type="dcterms:W3CDTF">2019-03-12T12:18:00Z</dcterms:modified>
</cp:coreProperties>
</file>