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AF2" w:rsidRDefault="007447B5">
      <w:pPr>
        <w:rPr>
          <w:b/>
        </w:rPr>
      </w:pPr>
      <w:r>
        <w:rPr>
          <w:b/>
        </w:rPr>
        <w:t>TIERS SORTANT AMIS DE FREINET</w:t>
      </w:r>
    </w:p>
    <w:p w:rsidR="00BE3AF2" w:rsidRDefault="00BE3AF2">
      <w:pPr>
        <w:rPr>
          <w:b/>
        </w:rPr>
      </w:pPr>
    </w:p>
    <w:p w:rsidR="00BE3AF2" w:rsidRDefault="00BE3AF2">
      <w:pPr>
        <w:rPr>
          <w:b/>
        </w:rPr>
      </w:pPr>
    </w:p>
    <w:p w:rsidR="00BE3AF2" w:rsidRDefault="007447B5">
      <w:pPr>
        <w:rPr>
          <w:b/>
        </w:rPr>
      </w:pPr>
      <w:r>
        <w:rPr>
          <w:b/>
        </w:rPr>
        <w:t xml:space="preserve">2013 : </w:t>
      </w:r>
      <w:proofErr w:type="gramStart"/>
      <w:r>
        <w:rPr>
          <w:b/>
        </w:rPr>
        <w:t>BAKHTI ,MALTRET</w:t>
      </w:r>
      <w:proofErr w:type="gramEnd"/>
      <w:r>
        <w:rPr>
          <w:b/>
        </w:rPr>
        <w:t>, VARIN, POTIN Je, POTIN Jo</w:t>
      </w:r>
    </w:p>
    <w:p w:rsidR="00BE3AF2" w:rsidRDefault="00BE3AF2">
      <w:pPr>
        <w:rPr>
          <w:b/>
        </w:rPr>
      </w:pPr>
    </w:p>
    <w:p w:rsidR="00BE3AF2" w:rsidRDefault="007447B5">
      <w:pPr>
        <w:rPr>
          <w:b/>
        </w:rPr>
      </w:pPr>
      <w:r>
        <w:rPr>
          <w:b/>
        </w:rPr>
        <w:t xml:space="preserve">2014 DUFOUR, MOULLE, PERDRIAL F et O, RIONDET </w:t>
      </w:r>
    </w:p>
    <w:p w:rsidR="00BE3AF2" w:rsidRDefault="00BE3AF2">
      <w:pPr>
        <w:rPr>
          <w:b/>
        </w:rPr>
      </w:pPr>
    </w:p>
    <w:p w:rsidR="00BE3AF2" w:rsidRDefault="007447B5">
      <w:pPr>
        <w:rPr>
          <w:b/>
        </w:rPr>
      </w:pPr>
      <w:r>
        <w:rPr>
          <w:b/>
        </w:rPr>
        <w:t>2015 POTIN Jeanne, SABLE David</w:t>
      </w:r>
    </w:p>
    <w:p w:rsidR="00BE3AF2" w:rsidRDefault="00BE3AF2">
      <w:pPr>
        <w:rPr>
          <w:b/>
        </w:rPr>
      </w:pPr>
    </w:p>
    <w:p w:rsidR="00BE3AF2" w:rsidRDefault="007447B5">
      <w:pPr>
        <w:rPr>
          <w:b/>
        </w:rPr>
      </w:pPr>
      <w:r>
        <w:rPr>
          <w:b/>
        </w:rPr>
        <w:t xml:space="preserve">2016 BAKHTI, POTIN Jo </w:t>
      </w:r>
      <w:r>
        <w:rPr>
          <w:b/>
        </w:rPr>
        <w:t>MALTRET CHARRON</w:t>
      </w:r>
    </w:p>
    <w:p w:rsidR="00BE3AF2" w:rsidRDefault="00BE3AF2">
      <w:pPr>
        <w:rPr>
          <w:b/>
        </w:rPr>
      </w:pPr>
    </w:p>
    <w:p w:rsidR="00BE3AF2" w:rsidRDefault="007447B5">
      <w:pPr>
        <w:rPr>
          <w:b/>
        </w:rPr>
      </w:pPr>
      <w:r>
        <w:rPr>
          <w:b/>
        </w:rPr>
        <w:t>2017 PERDRIAL  O, PERDRIAL F, DUFOUR et RIONDET</w:t>
      </w:r>
    </w:p>
    <w:p w:rsidR="00BE3AF2" w:rsidRDefault="00BE3AF2">
      <w:pPr>
        <w:rPr>
          <w:b/>
        </w:rPr>
      </w:pPr>
    </w:p>
    <w:p w:rsidR="00BE3AF2" w:rsidRDefault="007447B5">
      <w:pPr>
        <w:rPr>
          <w:b/>
        </w:rPr>
      </w:pPr>
      <w:r>
        <w:rPr>
          <w:b/>
        </w:rPr>
        <w:t>2018 POTIN Jeanne  + tirage au  sort sur entrant 2017</w:t>
      </w:r>
    </w:p>
    <w:p w:rsidR="00BE3AF2" w:rsidRDefault="00BE3AF2">
      <w:pPr>
        <w:rPr>
          <w:b/>
        </w:rPr>
      </w:pPr>
    </w:p>
    <w:p w:rsidR="00BE3AF2" w:rsidRDefault="007447B5">
      <w:pPr>
        <w:rPr>
          <w:b/>
        </w:rPr>
      </w:pPr>
      <w:r>
        <w:rPr>
          <w:b/>
        </w:rPr>
        <w:t>2019 : BAKHTI, POTIN Jo MALTRET CHARRON</w:t>
      </w:r>
    </w:p>
    <w:p w:rsidR="00BE3AF2" w:rsidRDefault="00BE3AF2">
      <w:pPr>
        <w:rPr>
          <w:b/>
        </w:rPr>
      </w:pPr>
    </w:p>
    <w:p w:rsidR="00BE3AF2" w:rsidRDefault="007447B5">
      <w:r>
        <w:rPr>
          <w:b/>
        </w:rPr>
        <w:t>2020</w:t>
      </w:r>
    </w:p>
    <w:sectPr w:rsidR="00BE3AF2" w:rsidSect="00BE3AF2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47B5" w:rsidRDefault="007447B5" w:rsidP="00BE3AF2">
      <w:r>
        <w:separator/>
      </w:r>
    </w:p>
  </w:endnote>
  <w:endnote w:type="continuationSeparator" w:id="0">
    <w:p w:rsidR="007447B5" w:rsidRDefault="007447B5" w:rsidP="00BE3A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47B5" w:rsidRDefault="007447B5" w:rsidP="00BE3AF2">
      <w:r w:rsidRPr="00BE3AF2">
        <w:rPr>
          <w:color w:val="000000"/>
        </w:rPr>
        <w:separator/>
      </w:r>
    </w:p>
  </w:footnote>
  <w:footnote w:type="continuationSeparator" w:id="0">
    <w:p w:rsidR="007447B5" w:rsidRDefault="007447B5" w:rsidP="00BE3AF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E3AF2"/>
    <w:rsid w:val="007447B5"/>
    <w:rsid w:val="009E01C1"/>
    <w:rsid w:val="00BE3A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fr-FR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E3AF2"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298</Characters>
  <Application>Microsoft Office Word</Application>
  <DocSecurity>0</DocSecurity>
  <Lines>2</Lines>
  <Paragraphs>1</Paragraphs>
  <ScaleCrop>false</ScaleCrop>
  <Company>Grizli777</Company>
  <LinksUpToDate>false</LinksUpToDate>
  <CharactersWithSpaces>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Francois</dc:creator>
  <cp:lastModifiedBy>User</cp:lastModifiedBy>
  <cp:revision>2</cp:revision>
  <dcterms:created xsi:type="dcterms:W3CDTF">2017-03-02T13:05:00Z</dcterms:created>
  <dcterms:modified xsi:type="dcterms:W3CDTF">2017-03-02T13:05:00Z</dcterms:modified>
</cp:coreProperties>
</file>